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19C" w:rsidRDefault="00C0119C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0119C" w:rsidRDefault="00C0119C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0119C" w:rsidRDefault="00C0119C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2019 г.</w:t>
      </w:r>
    </w:p>
    <w:p w:rsidR="00C0119C" w:rsidRDefault="00C0119C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Общество с ограниченной ответственностью «Союз-Монтаж», в лице конкурсного управляющего Климашова Александра Васильевича, действующего на основании Решения Арбитражного суда Тамбовской области от 25.01.2018 г. по делу №А64-6988/2016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C0119C" w:rsidRDefault="00C0119C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C0119C" w:rsidRDefault="00C0119C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1. 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Б.;  </w:t>
      </w:r>
    </w:p>
    <w:p w:rsidR="00C0119C" w:rsidRDefault="00C0119C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2. 1776/10000 доли в праве здания общей площадью 1 584,3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Г.; </w:t>
      </w:r>
    </w:p>
    <w:p w:rsidR="00C0119C" w:rsidRDefault="00C0119C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3. Земельный участок общей площадью 15 450  кв. м., кадастровый (условный) номер объекта: 52:53:0031013:224, адрес (местонахождение) объекта: местоположение установлено относительно ориентира, расположенного за пределами участка, ориентир жилой дом. Участок находится примерно в 450 м от ориентира по направлению на юго-запад. Почтовый адрес ориентира: Нижегородская область, Выксунский район, село Борковка, улица Ленина, дом 148.; </w:t>
      </w:r>
    </w:p>
    <w:p w:rsidR="00C0119C" w:rsidRDefault="00C0119C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4. Земельный участок общей площадью 2 836 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юго-запад.; </w:t>
      </w:r>
    </w:p>
    <w:p w:rsidR="00C0119C" w:rsidRDefault="00C0119C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Общества задаток в размере 10% от начальной цены соответствующего лота и обеспечить его поступление на счет Общества.</w:t>
      </w:r>
    </w:p>
    <w:p w:rsidR="00C0119C" w:rsidRDefault="00C01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0119C" w:rsidRDefault="00C01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0119C" w:rsidRDefault="00C01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Общество обязано вернуть задаток в 5-ти дневный срок со дня подписания протокола о результатах проведения торгов. </w:t>
      </w:r>
    </w:p>
    <w:p w:rsidR="00C0119C" w:rsidRDefault="00C0119C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0119C">
        <w:tc>
          <w:tcPr>
            <w:tcW w:w="4928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ООО «Союз-Монтаж»</w:t>
            </w:r>
          </w:p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0119C">
        <w:tc>
          <w:tcPr>
            <w:tcW w:w="4928" w:type="dxa"/>
          </w:tcPr>
          <w:p w:rsidR="00C0119C" w:rsidRDefault="00C0119C">
            <w:pPr>
              <w:rPr>
                <w:rFonts w:cs="Times New Roman"/>
              </w:rPr>
            </w:pPr>
            <w:r>
              <w:rPr>
                <w:rFonts w:cs="Times New Roman"/>
              </w:rPr>
              <w:t>392515, Тамбовская область, Тамбовский р-н, р.п. Новая Ляда, ул. Малоталинская, 127</w:t>
            </w:r>
          </w:p>
        </w:tc>
        <w:tc>
          <w:tcPr>
            <w:tcW w:w="5095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119C">
        <w:tc>
          <w:tcPr>
            <w:tcW w:w="4928" w:type="dxa"/>
          </w:tcPr>
          <w:p w:rsidR="00C0119C" w:rsidRDefault="00C0119C">
            <w:pPr>
              <w:rPr>
                <w:rFonts w:cs="Times New Roman"/>
              </w:rPr>
            </w:pPr>
            <w:r>
              <w:rPr>
                <w:rFonts w:cs="Times New Roman"/>
              </w:rPr>
              <w:t>ИНН/КПП 5247051303/</w:t>
            </w:r>
            <w:r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>682001001</w:t>
            </w:r>
            <w:r>
              <w:rPr>
                <w:rFonts w:cs="Times New Roman"/>
              </w:rPr>
              <w:t xml:space="preserve">, </w:t>
            </w:r>
          </w:p>
          <w:p w:rsidR="00C0119C" w:rsidRDefault="00C0119C">
            <w:pPr>
              <w:rPr>
                <w:rFonts w:cs="Times New Roman"/>
              </w:rPr>
            </w:pPr>
            <w:r>
              <w:rPr>
                <w:rFonts w:cs="Times New Roman"/>
              </w:rPr>
              <w:t>ОРГН 1125247000449</w:t>
            </w:r>
          </w:p>
        </w:tc>
        <w:tc>
          <w:tcPr>
            <w:tcW w:w="5095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119C">
        <w:tc>
          <w:tcPr>
            <w:tcW w:w="4928" w:type="dxa"/>
          </w:tcPr>
          <w:p w:rsidR="00C0119C" w:rsidRDefault="00C0119C">
            <w:pPr>
              <w:rPr>
                <w:rFonts w:cs="Times New Roman"/>
              </w:rPr>
            </w:pPr>
            <w:r>
              <w:rPr>
                <w:rFonts w:cs="Times New Roman"/>
              </w:rPr>
              <w:t>Специальный банковский счет №40702810710010001707</w:t>
            </w:r>
          </w:p>
          <w:p w:rsidR="00C0119C" w:rsidRDefault="00C0119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в ПАО «Саровбизнесбанк», г. Саров</w:t>
            </w:r>
          </w:p>
        </w:tc>
        <w:tc>
          <w:tcPr>
            <w:tcW w:w="5095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119C">
        <w:tc>
          <w:tcPr>
            <w:tcW w:w="4928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к/сч 30101810422020000718</w:t>
            </w:r>
          </w:p>
        </w:tc>
        <w:tc>
          <w:tcPr>
            <w:tcW w:w="5095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119C">
        <w:tc>
          <w:tcPr>
            <w:tcW w:w="4928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БИК 042202718</w:t>
            </w:r>
          </w:p>
        </w:tc>
        <w:tc>
          <w:tcPr>
            <w:tcW w:w="5095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0119C">
        <w:trPr>
          <w:trHeight w:val="70"/>
        </w:trPr>
        <w:tc>
          <w:tcPr>
            <w:tcW w:w="4928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Конкурсный управляющий _____________________  </w:t>
            </w:r>
            <w:r>
              <w:rPr>
                <w:rFonts w:cs="Times New Roman"/>
              </w:rPr>
              <w:t>А.В. Климашов</w:t>
            </w:r>
          </w:p>
        </w:tc>
        <w:tc>
          <w:tcPr>
            <w:tcW w:w="5095" w:type="dxa"/>
          </w:tcPr>
          <w:p w:rsidR="00C0119C" w:rsidRDefault="00C0119C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C0119C" w:rsidRDefault="00C0119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C0119C" w:rsidRDefault="00C0119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C0119C" w:rsidSect="00C0119C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119C"/>
    <w:rsid w:val="00C01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1</Pages>
  <Words>543</Words>
  <Characters>3100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9</cp:revision>
  <cp:lastPrinted>2011-04-15T04:41:00Z</cp:lastPrinted>
  <dcterms:created xsi:type="dcterms:W3CDTF">2017-03-26T10:28:00Z</dcterms:created>
  <dcterms:modified xsi:type="dcterms:W3CDTF">2019-01-27T08:31:00Z</dcterms:modified>
</cp:coreProperties>
</file>