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A596A" w:rsidRPr="00B96D77" w:rsidRDefault="003A596A" w:rsidP="00736705">
      <w:pPr>
        <w:pStyle w:val="Title"/>
        <w:jc w:val="right"/>
        <w:rPr>
          <w:i/>
          <w:sz w:val="19"/>
          <w:szCs w:val="19"/>
          <w:u w:val="single"/>
        </w:rPr>
      </w:pPr>
      <w:r w:rsidRPr="00B96D77">
        <w:rPr>
          <w:i/>
          <w:sz w:val="19"/>
          <w:szCs w:val="19"/>
          <w:u w:val="single"/>
        </w:rPr>
        <w:t>ПРОЕКТ</w:t>
      </w:r>
    </w:p>
    <w:p w:rsidR="003A596A" w:rsidRPr="009B5D62" w:rsidRDefault="003A596A">
      <w:pPr>
        <w:pStyle w:val="Title"/>
        <w:rPr>
          <w:sz w:val="19"/>
          <w:szCs w:val="19"/>
        </w:rPr>
      </w:pPr>
      <w:r w:rsidRPr="009B5D62">
        <w:rPr>
          <w:sz w:val="19"/>
          <w:szCs w:val="19"/>
        </w:rPr>
        <w:t>ДОГОВОР КУПЛИ – ПРОДАЖИ  ИМУЩЕСТВА</w:t>
      </w:r>
    </w:p>
    <w:p w:rsidR="003A596A" w:rsidRPr="009B5D62" w:rsidRDefault="003A596A">
      <w:pPr>
        <w:pStyle w:val="Title"/>
        <w:rPr>
          <w:sz w:val="19"/>
          <w:szCs w:val="19"/>
        </w:rPr>
      </w:pPr>
    </w:p>
    <w:p w:rsidR="003A596A" w:rsidRPr="009B5D62" w:rsidRDefault="003A596A" w:rsidP="002406BA">
      <w:pPr>
        <w:pStyle w:val="Heading1"/>
        <w:rPr>
          <w:bCs/>
          <w:iCs/>
          <w:sz w:val="20"/>
        </w:rPr>
      </w:pPr>
      <w:r w:rsidRPr="009B5D62">
        <w:rPr>
          <w:sz w:val="20"/>
        </w:rPr>
        <w:t>г. Чебоксары</w:t>
      </w:r>
      <w:r w:rsidRPr="009B5D62">
        <w:rPr>
          <w:sz w:val="20"/>
        </w:rPr>
        <w:tab/>
        <w:t xml:space="preserve">                                                                </w:t>
      </w:r>
      <w:r w:rsidRPr="009B5D62">
        <w:rPr>
          <w:sz w:val="20"/>
        </w:rPr>
        <w:tab/>
      </w:r>
      <w:r w:rsidRPr="009B5D62">
        <w:rPr>
          <w:sz w:val="20"/>
        </w:rPr>
        <w:tab/>
      </w:r>
      <w:r w:rsidRPr="009B5D62">
        <w:rPr>
          <w:sz w:val="20"/>
        </w:rPr>
        <w:tab/>
        <w:t>«___»________20__г.</w:t>
      </w:r>
    </w:p>
    <w:p w:rsidR="003A596A" w:rsidRPr="009B5D62" w:rsidRDefault="003A596A" w:rsidP="00B663D6">
      <w:pPr>
        <w:pStyle w:val="Heading1"/>
        <w:rPr>
          <w:bCs/>
          <w:iCs/>
          <w:sz w:val="20"/>
        </w:rPr>
      </w:pPr>
      <w:r w:rsidRPr="009B5D62">
        <w:rPr>
          <w:sz w:val="20"/>
        </w:rPr>
        <w:t xml:space="preserve">   </w:t>
      </w:r>
    </w:p>
    <w:p w:rsidR="003A596A" w:rsidRPr="009B5D62" w:rsidRDefault="003A596A" w:rsidP="00CA7747">
      <w:pPr>
        <w:pStyle w:val="1"/>
        <w:ind w:firstLine="360"/>
        <w:jc w:val="both"/>
        <w:rPr>
          <w:rFonts w:ascii="Times New Roman" w:hAnsi="Times New Roman"/>
        </w:rPr>
      </w:pPr>
      <w:r w:rsidRPr="009B5D62">
        <w:rPr>
          <w:rFonts w:ascii="Times New Roman" w:hAnsi="Times New Roman"/>
          <w:iCs/>
        </w:rPr>
        <w:t xml:space="preserve">ООО «Антариум» в лице конкурсного управляющего Егунова Ивана Борисовича, действующего на основании </w:t>
      </w:r>
      <w:r w:rsidRPr="009B5D62">
        <w:rPr>
          <w:rFonts w:ascii="Times New Roman" w:hAnsi="Times New Roman"/>
        </w:rPr>
        <w:t>Решения Арбитражного суда Нижегородской области от 23.08.2019г. по делу №</w:t>
      </w:r>
      <w:r w:rsidRPr="009B5D62">
        <w:t xml:space="preserve"> </w:t>
      </w:r>
      <w:r w:rsidRPr="009B5D62">
        <w:rPr>
          <w:rFonts w:ascii="Times New Roman" w:hAnsi="Times New Roman"/>
        </w:rPr>
        <w:t xml:space="preserve">А43-24711/2018, </w:t>
      </w:r>
      <w:r w:rsidRPr="009B5D62">
        <w:rPr>
          <w:rFonts w:ascii="Times New Roman" w:hAnsi="Times New Roman"/>
          <w:iCs/>
        </w:rPr>
        <w:t>именуемое</w:t>
      </w:r>
      <w:bookmarkStart w:id="0" w:name="_GoBack"/>
      <w:bookmarkEnd w:id="0"/>
      <w:r w:rsidRPr="009B5D62">
        <w:rPr>
          <w:rFonts w:ascii="Times New Roman" w:hAnsi="Times New Roman"/>
          <w:iCs/>
        </w:rPr>
        <w:t xml:space="preserve"> в дальнейшем «Продавец»,</w:t>
      </w:r>
      <w:r w:rsidRPr="009B5D62">
        <w:rPr>
          <w:rFonts w:ascii="Times New Roman" w:hAnsi="Times New Roman"/>
          <w:b/>
          <w:iCs/>
        </w:rPr>
        <w:t xml:space="preserve"> </w:t>
      </w:r>
      <w:r w:rsidRPr="009B5D62">
        <w:rPr>
          <w:rFonts w:ascii="Times New Roman" w:hAnsi="Times New Roman"/>
        </w:rPr>
        <w:t>с одной стороны, и ________________________________________ , именуемый в дальнейшем «Покупатель», с другой стороны, заключили настоящий Договор о нижеследующем:</w:t>
      </w:r>
    </w:p>
    <w:p w:rsidR="003A596A" w:rsidRPr="009B5D62" w:rsidRDefault="003A596A" w:rsidP="00102436">
      <w:pPr>
        <w:pStyle w:val="BodyTextIndent"/>
        <w:ind w:firstLine="0"/>
        <w:jc w:val="center"/>
        <w:rPr>
          <w:b/>
          <w:sz w:val="20"/>
        </w:rPr>
      </w:pPr>
    </w:p>
    <w:p w:rsidR="003A596A" w:rsidRPr="009B5D62" w:rsidRDefault="003A596A" w:rsidP="00395531">
      <w:pPr>
        <w:pStyle w:val="BodyTextIndent"/>
        <w:numPr>
          <w:ilvl w:val="0"/>
          <w:numId w:val="2"/>
        </w:numPr>
        <w:jc w:val="center"/>
        <w:rPr>
          <w:b/>
          <w:sz w:val="20"/>
        </w:rPr>
      </w:pPr>
      <w:r w:rsidRPr="009B5D62">
        <w:rPr>
          <w:b/>
          <w:sz w:val="20"/>
        </w:rPr>
        <w:t>Предмет договора</w:t>
      </w:r>
    </w:p>
    <w:p w:rsidR="003A596A" w:rsidRPr="009B5D62" w:rsidRDefault="003A596A" w:rsidP="00BA6ABE">
      <w:pPr>
        <w:ind w:firstLine="567"/>
        <w:jc w:val="both"/>
      </w:pPr>
      <w:r w:rsidRPr="009B5D62">
        <w:t xml:space="preserve">1.1. В соответствии с настоящим Договором и Протоколом определения победителя торгов № _____ по продаже имущества ООО «Антариум», </w:t>
      </w:r>
      <w:r w:rsidRPr="009B5D62">
        <w:rPr>
          <w:bCs/>
        </w:rPr>
        <w:t xml:space="preserve">ПРОДАВЕЦ обязуется передать в собственность ПОКУПАТЕЛЯ </w:t>
      </w:r>
      <w:r w:rsidRPr="009B5D62">
        <w:t xml:space="preserve">имущество, указанное в п. 1.3 настоящего Договора, а </w:t>
      </w:r>
      <w:r w:rsidRPr="009B5D62">
        <w:rPr>
          <w:caps/>
        </w:rPr>
        <w:t>покупатель</w:t>
      </w:r>
      <w:r w:rsidRPr="009B5D62">
        <w:t xml:space="preserve"> принять в собственность это имущество.</w:t>
      </w:r>
    </w:p>
    <w:p w:rsidR="003A596A" w:rsidRPr="009B5D62" w:rsidRDefault="003A596A" w:rsidP="00BA6ABE">
      <w:pPr>
        <w:keepNext/>
        <w:tabs>
          <w:tab w:val="num" w:pos="1080"/>
        </w:tabs>
        <w:ind w:firstLine="567"/>
        <w:jc w:val="both"/>
      </w:pPr>
      <w:r w:rsidRPr="009B5D62">
        <w:t xml:space="preserve">Имущество, указанное в п. 1.3 настоящего Договора, являющееся предметом купли-продажи по настоящему Договору (далее по тексту – «Имущество»), продается ПОКУПАТЕЛЮ, по результатам  открытых электронных торгов в форме аукциона с закрытой формой подачи предложений о цене по продаже имущества, проводимых </w:t>
      </w:r>
      <w:r w:rsidRPr="009B5D62">
        <w:rPr>
          <w:rStyle w:val="paragraph"/>
        </w:rPr>
        <w:t xml:space="preserve">на электронной площадке ООО "Электронные системы Поволжья" (сайт: </w:t>
      </w:r>
      <w:r w:rsidRPr="009B5D62">
        <w:rPr>
          <w:rStyle w:val="paragraph"/>
          <w:lang w:val="en-US"/>
        </w:rPr>
        <w:t>http</w:t>
      </w:r>
      <w:r w:rsidRPr="009B5D62">
        <w:rPr>
          <w:rStyle w:val="paragraph"/>
        </w:rPr>
        <w:t>://</w:t>
      </w:r>
      <w:r w:rsidRPr="009B5D62">
        <w:rPr>
          <w:rStyle w:val="paragraph"/>
          <w:lang w:val="en-US"/>
        </w:rPr>
        <w:t>el</w:t>
      </w:r>
      <w:r w:rsidRPr="009B5D62">
        <w:rPr>
          <w:rStyle w:val="paragraph"/>
        </w:rPr>
        <w:t>-</w:t>
      </w:r>
      <w:r w:rsidRPr="009B5D62">
        <w:rPr>
          <w:rStyle w:val="paragraph"/>
          <w:lang w:val="en-US"/>
        </w:rPr>
        <w:t>torg</w:t>
      </w:r>
      <w:r w:rsidRPr="009B5D62">
        <w:rPr>
          <w:rStyle w:val="paragraph"/>
        </w:rPr>
        <w:t>.</w:t>
      </w:r>
      <w:r w:rsidRPr="009B5D62">
        <w:rPr>
          <w:rStyle w:val="paragraph"/>
          <w:lang w:val="en-US"/>
        </w:rPr>
        <w:t>com</w:t>
      </w:r>
      <w:r w:rsidRPr="009B5D62">
        <w:rPr>
          <w:rStyle w:val="paragraph"/>
        </w:rPr>
        <w:t xml:space="preserve">) </w:t>
      </w:r>
      <w:r w:rsidRPr="009B5D62">
        <w:t>в соответствии со статьями 447-449 Гражданского Кодекса РФ, статьями 110, 111, 138, 213.26,  Федерального Закона «О несостоятельности (банкротстве)» № 127-ФЗ, Приказом Минэкономразвития РФ от 23.07.2015г. № 495, Положением о порядке, сроках и условиях продажи имущества должника утвержденного собранием комитета кредиторов в редакции от 10.08.2020г.</w:t>
      </w:r>
    </w:p>
    <w:p w:rsidR="003A596A" w:rsidRPr="009B5D62" w:rsidRDefault="003A596A" w:rsidP="0093229B">
      <w:pPr>
        <w:widowControl w:val="0"/>
        <w:ind w:firstLine="709"/>
        <w:jc w:val="both"/>
        <w:rPr>
          <w:snapToGrid w:val="0"/>
        </w:rPr>
      </w:pPr>
      <w:r w:rsidRPr="009B5D62">
        <w:rPr>
          <w:snapToGrid w:val="0"/>
        </w:rPr>
        <w:t xml:space="preserve">1.2. Продавец гарантирует, что на момент заключения настоящего договора купли-продажи Имущество, не находится в доверительном управлении, не передано в качестве вклада в простое товарищество (совместную деятельность) или в уставный капитал юридического лица, не является предметом исков. </w:t>
      </w:r>
    </w:p>
    <w:p w:rsidR="003A596A" w:rsidRPr="009B5D62" w:rsidRDefault="003A596A" w:rsidP="0093229B">
      <w:pPr>
        <w:widowControl w:val="0"/>
        <w:ind w:firstLine="709"/>
        <w:jc w:val="both"/>
        <w:rPr>
          <w:snapToGrid w:val="0"/>
        </w:rPr>
      </w:pPr>
    </w:p>
    <w:p w:rsidR="003A596A" w:rsidRPr="009B5D62" w:rsidRDefault="003A596A" w:rsidP="00BA6ABE">
      <w:pPr>
        <w:keepNext/>
        <w:ind w:firstLine="567"/>
        <w:jc w:val="both"/>
        <w:outlineLvl w:val="1"/>
      </w:pPr>
      <w:r w:rsidRPr="009B5D62">
        <w:t xml:space="preserve">1.3. Имущество, являющееся предметом купли-продажи по настоящему Договору: </w:t>
      </w:r>
    </w:p>
    <w:p w:rsidR="003A596A" w:rsidRPr="009B5D62" w:rsidRDefault="003A596A" w:rsidP="00BA6ABE">
      <w:pPr>
        <w:keepNext/>
        <w:ind w:firstLine="567"/>
        <w:jc w:val="both"/>
        <w:outlineLvl w:val="1"/>
      </w:pPr>
    </w:p>
    <w:tbl>
      <w:tblPr>
        <w:tblW w:w="9225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9225"/>
      </w:tblGrid>
      <w:tr w:rsidR="003A596A" w:rsidRPr="009B5D62" w:rsidTr="00565868">
        <w:trPr>
          <w:trHeight w:val="175"/>
        </w:trPr>
        <w:tc>
          <w:tcPr>
            <w:tcW w:w="9225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</w:tcBorders>
          </w:tcPr>
          <w:p w:rsidR="003A596A" w:rsidRPr="009B5D62" w:rsidRDefault="003A596A" w:rsidP="009D16AA">
            <w:pPr>
              <w:jc w:val="center"/>
            </w:pPr>
            <w:r w:rsidRPr="009B5D62">
              <w:t>Описание имущества</w:t>
            </w:r>
          </w:p>
        </w:tc>
      </w:tr>
      <w:tr w:rsidR="003A596A" w:rsidRPr="009B5D62" w:rsidTr="00565868">
        <w:trPr>
          <w:trHeight w:val="545"/>
        </w:trPr>
        <w:tc>
          <w:tcPr>
            <w:tcW w:w="9225" w:type="dxa"/>
            <w:tcBorders>
              <w:top w:val="double" w:sz="4" w:space="0" w:color="auto"/>
              <w:left w:val="double" w:sz="4" w:space="0" w:color="auto"/>
            </w:tcBorders>
            <w:vAlign w:val="bottom"/>
          </w:tcPr>
          <w:p w:rsidR="003A596A" w:rsidRPr="009B5D62" w:rsidRDefault="003A596A" w:rsidP="00855493">
            <w:pPr>
              <w:jc w:val="both"/>
              <w:rPr>
                <w:i/>
              </w:rPr>
            </w:pPr>
            <w:r w:rsidRPr="009B5D62">
              <w:rPr>
                <w:i/>
              </w:rPr>
              <w:t>Описание имущества</w:t>
            </w:r>
          </w:p>
        </w:tc>
      </w:tr>
    </w:tbl>
    <w:p w:rsidR="003A596A" w:rsidRPr="009B5D62" w:rsidRDefault="003A596A" w:rsidP="00BA6ABE">
      <w:pPr>
        <w:ind w:firstLine="567"/>
        <w:jc w:val="both"/>
      </w:pPr>
    </w:p>
    <w:p w:rsidR="003A596A" w:rsidRPr="009B5D62" w:rsidRDefault="003A596A" w:rsidP="00855493">
      <w:pPr>
        <w:ind w:firstLine="567"/>
      </w:pPr>
      <w:r w:rsidRPr="009B5D62">
        <w:t>Имущество, передается по акту приема-передачи, передача производится в месте фактического местонахождения имущества</w:t>
      </w:r>
    </w:p>
    <w:p w:rsidR="003A596A" w:rsidRPr="009B5D62" w:rsidRDefault="003A596A" w:rsidP="00855493">
      <w:pPr>
        <w:ind w:firstLine="567"/>
      </w:pPr>
      <w:r w:rsidRPr="009B5D62">
        <w:t xml:space="preserve"> </w:t>
      </w:r>
      <w:r w:rsidRPr="009B5D62">
        <w:rPr>
          <w:snapToGrid w:val="0"/>
        </w:rPr>
        <w:t xml:space="preserve">1.5. </w:t>
      </w:r>
      <w:r w:rsidRPr="009B5D62">
        <w:t>«Покупатель»  ознакомлен  с состоянием и качеством  приобретаемого  имущества.</w:t>
      </w:r>
    </w:p>
    <w:p w:rsidR="003A596A" w:rsidRPr="009B5D62" w:rsidRDefault="003A596A" w:rsidP="00BA6ABE">
      <w:pPr>
        <w:keepNext/>
        <w:widowControl w:val="0"/>
        <w:ind w:firstLine="567"/>
        <w:jc w:val="both"/>
      </w:pPr>
    </w:p>
    <w:p w:rsidR="003A596A" w:rsidRPr="009B5D62" w:rsidRDefault="003A596A" w:rsidP="003F105E">
      <w:pPr>
        <w:widowControl w:val="0"/>
        <w:ind w:firstLine="709"/>
        <w:jc w:val="center"/>
        <w:rPr>
          <w:b/>
          <w:bCs/>
          <w:snapToGrid w:val="0"/>
        </w:rPr>
      </w:pPr>
      <w:r w:rsidRPr="009B5D62">
        <w:rPr>
          <w:b/>
          <w:bCs/>
          <w:snapToGrid w:val="0"/>
        </w:rPr>
        <w:t>2. Права и обязанности сторон</w:t>
      </w:r>
    </w:p>
    <w:p w:rsidR="003A596A" w:rsidRPr="009B5D62" w:rsidRDefault="003A596A" w:rsidP="00395531">
      <w:pPr>
        <w:pStyle w:val="HTMLPreformatted"/>
        <w:keepLines/>
        <w:widowControl w:val="0"/>
        <w:numPr>
          <w:ilvl w:val="1"/>
          <w:numId w:val="1"/>
        </w:numPr>
        <w:tabs>
          <w:tab w:val="left" w:pos="8100"/>
        </w:tabs>
        <w:jc w:val="both"/>
        <w:rPr>
          <w:rFonts w:ascii="Times New Roman" w:hAnsi="Times New Roman" w:cs="Times New Roman"/>
          <w:b/>
        </w:rPr>
      </w:pPr>
      <w:r w:rsidRPr="009B5D62">
        <w:rPr>
          <w:rFonts w:ascii="Times New Roman" w:hAnsi="Times New Roman" w:cs="Times New Roman"/>
          <w:b/>
          <w:caps/>
        </w:rPr>
        <w:t xml:space="preserve">  Продавец</w:t>
      </w:r>
      <w:r w:rsidRPr="009B5D62">
        <w:rPr>
          <w:rFonts w:ascii="Times New Roman" w:hAnsi="Times New Roman" w:cs="Times New Roman"/>
          <w:b/>
        </w:rPr>
        <w:t xml:space="preserve"> обязан:</w:t>
      </w:r>
    </w:p>
    <w:p w:rsidR="003A596A" w:rsidRPr="009B5D62" w:rsidRDefault="003A596A" w:rsidP="005800E1">
      <w:pPr>
        <w:pStyle w:val="HTMLPreformatted"/>
        <w:keepLines/>
        <w:widowControl w:val="0"/>
        <w:tabs>
          <w:tab w:val="clear" w:pos="916"/>
          <w:tab w:val="clear" w:pos="1832"/>
          <w:tab w:val="left" w:pos="180"/>
          <w:tab w:val="left" w:pos="1080"/>
          <w:tab w:val="num" w:pos="2367"/>
          <w:tab w:val="left" w:pos="8100"/>
        </w:tabs>
        <w:ind w:firstLine="567"/>
        <w:jc w:val="both"/>
        <w:rPr>
          <w:rFonts w:ascii="Times New Roman" w:hAnsi="Times New Roman" w:cs="Times New Roman"/>
        </w:rPr>
      </w:pPr>
      <w:r w:rsidRPr="009B5D62">
        <w:rPr>
          <w:rFonts w:ascii="Times New Roman" w:hAnsi="Times New Roman" w:cs="Times New Roman"/>
        </w:rPr>
        <w:t xml:space="preserve">2.1.1.  Передать </w:t>
      </w:r>
      <w:r w:rsidRPr="009B5D62">
        <w:rPr>
          <w:rFonts w:ascii="Times New Roman" w:hAnsi="Times New Roman" w:cs="Times New Roman"/>
          <w:caps/>
        </w:rPr>
        <w:t>Покупателю</w:t>
      </w:r>
      <w:r w:rsidRPr="009B5D62">
        <w:rPr>
          <w:rFonts w:ascii="Times New Roman" w:hAnsi="Times New Roman" w:cs="Times New Roman"/>
        </w:rPr>
        <w:t xml:space="preserve"> Имущество, указанное в п. 1.3 настоящего Договора, в порядке и в сроки, установленные настоящим Договором.</w:t>
      </w:r>
    </w:p>
    <w:p w:rsidR="003A596A" w:rsidRPr="009B5D62" w:rsidRDefault="003A596A" w:rsidP="005800E1">
      <w:pPr>
        <w:pStyle w:val="HTMLPreformatted"/>
        <w:keepLines/>
        <w:widowControl w:val="0"/>
        <w:tabs>
          <w:tab w:val="clear" w:pos="916"/>
          <w:tab w:val="clear" w:pos="1832"/>
          <w:tab w:val="left" w:pos="180"/>
          <w:tab w:val="left" w:pos="1080"/>
          <w:tab w:val="num" w:pos="2367"/>
          <w:tab w:val="left" w:pos="8100"/>
        </w:tabs>
        <w:ind w:firstLine="567"/>
        <w:jc w:val="both"/>
        <w:rPr>
          <w:rFonts w:ascii="Times New Roman" w:hAnsi="Times New Roman" w:cs="Times New Roman"/>
        </w:rPr>
      </w:pPr>
      <w:r w:rsidRPr="009B5D62">
        <w:rPr>
          <w:rFonts w:ascii="Times New Roman" w:hAnsi="Times New Roman" w:cs="Times New Roman"/>
        </w:rPr>
        <w:t xml:space="preserve">2.1.2. Обеспечить явку своего уполномоченного представителя для подписания Акта приема-передачи Имущества, а также предоставить </w:t>
      </w:r>
      <w:r w:rsidRPr="009B5D62">
        <w:rPr>
          <w:rFonts w:ascii="Times New Roman" w:hAnsi="Times New Roman" w:cs="Times New Roman"/>
          <w:caps/>
        </w:rPr>
        <w:t>Покупателю</w:t>
      </w:r>
      <w:r w:rsidRPr="009B5D62">
        <w:rPr>
          <w:rFonts w:ascii="Times New Roman" w:hAnsi="Times New Roman" w:cs="Times New Roman"/>
        </w:rPr>
        <w:t xml:space="preserve"> со своей стороны все необходимые документы для государственной регистрации перехода прав собственности на Имущество.</w:t>
      </w:r>
    </w:p>
    <w:p w:rsidR="003A596A" w:rsidRPr="009B5D62" w:rsidRDefault="003A596A" w:rsidP="005800E1">
      <w:pPr>
        <w:pStyle w:val="HTMLPreformatted"/>
        <w:keepLines/>
        <w:widowControl w:val="0"/>
        <w:tabs>
          <w:tab w:val="clear" w:pos="916"/>
          <w:tab w:val="clear" w:pos="1832"/>
          <w:tab w:val="left" w:pos="180"/>
          <w:tab w:val="left" w:pos="1080"/>
          <w:tab w:val="num" w:pos="2367"/>
          <w:tab w:val="left" w:pos="8100"/>
        </w:tabs>
        <w:ind w:firstLine="567"/>
        <w:jc w:val="both"/>
        <w:rPr>
          <w:rFonts w:ascii="Times New Roman" w:hAnsi="Times New Roman" w:cs="Times New Roman"/>
        </w:rPr>
      </w:pPr>
      <w:r w:rsidRPr="009B5D62">
        <w:rPr>
          <w:rFonts w:ascii="Times New Roman" w:hAnsi="Times New Roman" w:cs="Times New Roman"/>
        </w:rPr>
        <w:t>2.1.3. Выполнить иные обязательства, предусмотренные настоящим Договором.</w:t>
      </w:r>
    </w:p>
    <w:p w:rsidR="003A596A" w:rsidRPr="009B5D62" w:rsidRDefault="003A596A" w:rsidP="00E73A5C">
      <w:pPr>
        <w:pStyle w:val="HTMLPreformatted"/>
        <w:keepLines/>
        <w:widowControl w:val="0"/>
        <w:tabs>
          <w:tab w:val="clear" w:pos="916"/>
          <w:tab w:val="num" w:pos="1647"/>
          <w:tab w:val="left" w:pos="8100"/>
        </w:tabs>
        <w:ind w:left="540"/>
        <w:jc w:val="both"/>
        <w:rPr>
          <w:rFonts w:ascii="Times New Roman" w:hAnsi="Times New Roman" w:cs="Times New Roman"/>
          <w:b/>
        </w:rPr>
      </w:pPr>
      <w:r w:rsidRPr="009B5D62">
        <w:rPr>
          <w:rFonts w:ascii="Times New Roman" w:hAnsi="Times New Roman" w:cs="Times New Roman"/>
          <w:b/>
          <w:caps/>
        </w:rPr>
        <w:t>2.2   Покупатель</w:t>
      </w:r>
      <w:r w:rsidRPr="009B5D62">
        <w:rPr>
          <w:rFonts w:ascii="Times New Roman" w:hAnsi="Times New Roman" w:cs="Times New Roman"/>
          <w:b/>
        </w:rPr>
        <w:t xml:space="preserve"> обязан:</w:t>
      </w:r>
    </w:p>
    <w:p w:rsidR="003A596A" w:rsidRPr="009B5D62" w:rsidRDefault="003A596A" w:rsidP="009E2C02">
      <w:pPr>
        <w:pStyle w:val="HTMLPreformatted"/>
        <w:keepLines/>
        <w:widowControl w:val="0"/>
        <w:tabs>
          <w:tab w:val="clear" w:pos="916"/>
          <w:tab w:val="clear" w:pos="1832"/>
          <w:tab w:val="left" w:pos="1080"/>
          <w:tab w:val="left" w:pos="1620"/>
          <w:tab w:val="num" w:pos="2367"/>
          <w:tab w:val="left" w:pos="8100"/>
        </w:tabs>
        <w:ind w:firstLine="567"/>
        <w:jc w:val="both"/>
        <w:rPr>
          <w:rFonts w:ascii="Times New Roman" w:hAnsi="Times New Roman" w:cs="Times New Roman"/>
        </w:rPr>
      </w:pPr>
      <w:r w:rsidRPr="009B5D62">
        <w:rPr>
          <w:rFonts w:ascii="Times New Roman" w:hAnsi="Times New Roman" w:cs="Times New Roman"/>
        </w:rPr>
        <w:t>2.2.1. Оплатить полную цену Имущества в порядке и в сроки, предусмотренные п. 4.1 и п. 4.2 настоящего Договора.</w:t>
      </w:r>
    </w:p>
    <w:p w:rsidR="003A596A" w:rsidRPr="009B5D62" w:rsidRDefault="003A596A" w:rsidP="009E2C02">
      <w:pPr>
        <w:pStyle w:val="HTMLPreformatted"/>
        <w:keepLines/>
        <w:widowControl w:val="0"/>
        <w:tabs>
          <w:tab w:val="clear" w:pos="916"/>
          <w:tab w:val="clear" w:pos="1832"/>
          <w:tab w:val="left" w:pos="1080"/>
          <w:tab w:val="left" w:pos="1620"/>
          <w:tab w:val="num" w:pos="2367"/>
          <w:tab w:val="left" w:pos="8100"/>
        </w:tabs>
        <w:ind w:firstLine="567"/>
        <w:jc w:val="both"/>
        <w:rPr>
          <w:rFonts w:ascii="Times New Roman" w:hAnsi="Times New Roman" w:cs="Times New Roman"/>
        </w:rPr>
      </w:pPr>
      <w:r w:rsidRPr="009B5D62">
        <w:rPr>
          <w:rFonts w:ascii="Times New Roman" w:hAnsi="Times New Roman" w:cs="Times New Roman"/>
        </w:rPr>
        <w:t xml:space="preserve">2.2.2. Обеспечить явку своего уполномоченного представителя для подписания Акта приема-передачи Имущества, принять в собственность вышеуказанное Имущество по подписанному Акту в порядке и в сроки, установленные разделом 4 настоящего Договора. </w:t>
      </w:r>
    </w:p>
    <w:p w:rsidR="003A596A" w:rsidRPr="009B5D62" w:rsidRDefault="003A596A" w:rsidP="009E2C02">
      <w:pPr>
        <w:pStyle w:val="HTMLPreformatted"/>
        <w:keepLines/>
        <w:widowControl w:val="0"/>
        <w:tabs>
          <w:tab w:val="clear" w:pos="916"/>
          <w:tab w:val="clear" w:pos="1832"/>
          <w:tab w:val="left" w:pos="1080"/>
          <w:tab w:val="left" w:pos="1620"/>
          <w:tab w:val="num" w:pos="2367"/>
          <w:tab w:val="left" w:pos="8100"/>
        </w:tabs>
        <w:ind w:firstLine="567"/>
        <w:jc w:val="both"/>
        <w:rPr>
          <w:rFonts w:ascii="Times New Roman" w:hAnsi="Times New Roman" w:cs="Times New Roman"/>
        </w:rPr>
      </w:pPr>
      <w:r w:rsidRPr="009B5D62">
        <w:rPr>
          <w:rFonts w:ascii="Times New Roman" w:hAnsi="Times New Roman" w:cs="Times New Roman"/>
        </w:rPr>
        <w:t>2.2.3. Нести все расходы, возложенные на ПОКУПАТЕЛЯ по настоящему Договору, в том числе связанные с государственной регистрацией перехода прав собственности Имущества.</w:t>
      </w:r>
    </w:p>
    <w:p w:rsidR="003A596A" w:rsidRPr="009B5D62" w:rsidRDefault="003A596A" w:rsidP="009E2C02">
      <w:pPr>
        <w:pStyle w:val="HTMLPreformatted"/>
        <w:keepLines/>
        <w:widowControl w:val="0"/>
        <w:tabs>
          <w:tab w:val="clear" w:pos="916"/>
          <w:tab w:val="clear" w:pos="1832"/>
          <w:tab w:val="left" w:pos="180"/>
          <w:tab w:val="left" w:pos="1080"/>
          <w:tab w:val="num" w:pos="2367"/>
          <w:tab w:val="left" w:pos="8100"/>
        </w:tabs>
        <w:ind w:firstLine="567"/>
        <w:jc w:val="both"/>
        <w:rPr>
          <w:rFonts w:ascii="Times New Roman" w:hAnsi="Times New Roman" w:cs="Times New Roman"/>
        </w:rPr>
      </w:pPr>
      <w:r w:rsidRPr="009B5D62">
        <w:rPr>
          <w:rFonts w:ascii="Times New Roman" w:hAnsi="Times New Roman" w:cs="Times New Roman"/>
        </w:rPr>
        <w:t>2.2.4. Выполнить иные обязательства, предусмотренные настоящим Договором.</w:t>
      </w:r>
    </w:p>
    <w:p w:rsidR="003A596A" w:rsidRPr="009B5D62" w:rsidRDefault="003A596A" w:rsidP="009E2C02">
      <w:pPr>
        <w:pStyle w:val="HTMLPreformatted"/>
        <w:keepLines/>
        <w:widowControl w:val="0"/>
        <w:tabs>
          <w:tab w:val="clear" w:pos="916"/>
          <w:tab w:val="clear" w:pos="1832"/>
          <w:tab w:val="left" w:pos="180"/>
          <w:tab w:val="left" w:pos="1080"/>
          <w:tab w:val="num" w:pos="2367"/>
          <w:tab w:val="left" w:pos="8100"/>
        </w:tabs>
        <w:ind w:firstLine="567"/>
        <w:jc w:val="both"/>
        <w:rPr>
          <w:rFonts w:ascii="Times New Roman" w:hAnsi="Times New Roman" w:cs="Times New Roman"/>
        </w:rPr>
      </w:pPr>
    </w:p>
    <w:p w:rsidR="003A596A" w:rsidRPr="009B5D62" w:rsidRDefault="003A596A" w:rsidP="00CB0B28">
      <w:pPr>
        <w:widowControl w:val="0"/>
        <w:numPr>
          <w:ilvl w:val="0"/>
          <w:numId w:val="1"/>
        </w:numPr>
        <w:jc w:val="center"/>
        <w:rPr>
          <w:b/>
          <w:bCs/>
          <w:snapToGrid w:val="0"/>
        </w:rPr>
      </w:pPr>
      <w:r w:rsidRPr="009B5D62">
        <w:rPr>
          <w:b/>
          <w:bCs/>
          <w:snapToGrid w:val="0"/>
        </w:rPr>
        <w:t>Порядок заключения договора</w:t>
      </w:r>
    </w:p>
    <w:p w:rsidR="003A596A" w:rsidRPr="009B5D62" w:rsidRDefault="003A596A" w:rsidP="005800E1">
      <w:pPr>
        <w:widowControl w:val="0"/>
        <w:numPr>
          <w:ilvl w:val="1"/>
          <w:numId w:val="17"/>
        </w:numPr>
        <w:ind w:left="0" w:firstLine="414"/>
        <w:jc w:val="both"/>
        <w:rPr>
          <w:bCs/>
          <w:snapToGrid w:val="0"/>
        </w:rPr>
      </w:pPr>
      <w:r w:rsidRPr="009B5D62">
        <w:rPr>
          <w:spacing w:val="5"/>
        </w:rPr>
        <w:t xml:space="preserve"> В течение 2 (двух) рабочих дней с даты подписания протокола о результатах проведения торгов в форме аукциона с открытой формой подачи предложения о цене по продаже имущества  </w:t>
      </w:r>
      <w:r w:rsidRPr="009B5D62">
        <w:rPr>
          <w:spacing w:val="3"/>
        </w:rPr>
        <w:t>организатор  торгов   направляет  победителю торгов копию  этого протокола. В течение 5 (пяти) дней с даты подписания этого протокола финансовый управляющий направляет победителю торгов предложение заключить договор купли-продажи имущества с приложением проекта данного договора в соответствии с представленным победителем торгов предложением о цене имущества. Договор купли-продажи должен быть заключен в течение 5 (пяти) дней с момента получения победителем предложения о заключении договора.</w:t>
      </w:r>
    </w:p>
    <w:p w:rsidR="003A596A" w:rsidRPr="009B5D62" w:rsidRDefault="003A596A" w:rsidP="005800E1">
      <w:pPr>
        <w:widowControl w:val="0"/>
        <w:numPr>
          <w:ilvl w:val="1"/>
          <w:numId w:val="17"/>
        </w:numPr>
        <w:ind w:left="0" w:firstLine="414"/>
        <w:jc w:val="both"/>
        <w:rPr>
          <w:bCs/>
          <w:snapToGrid w:val="0"/>
        </w:rPr>
      </w:pPr>
      <w:r w:rsidRPr="009B5D62">
        <w:t xml:space="preserve">В случае, если лицо, признанное победителем по результатам торгов в форме аукциона </w:t>
      </w:r>
      <w:r w:rsidRPr="009B5D62">
        <w:rPr>
          <w:spacing w:val="5"/>
        </w:rPr>
        <w:t>с открытой формой подачи предложения о цене по продаже имущества</w:t>
      </w:r>
      <w:r w:rsidRPr="009B5D62">
        <w:t>, уклоняется от подписания договора купли-продажи имущества должника в порядке и сроки, предусмотренные п. 3.1. настоящего договора, то задаток данному лицу не возвращается.</w:t>
      </w:r>
    </w:p>
    <w:p w:rsidR="003A596A" w:rsidRPr="009B5D62" w:rsidRDefault="003A596A" w:rsidP="005800E1">
      <w:pPr>
        <w:widowControl w:val="0"/>
        <w:numPr>
          <w:ilvl w:val="0"/>
          <w:numId w:val="17"/>
        </w:numPr>
        <w:jc w:val="center"/>
        <w:rPr>
          <w:b/>
          <w:bCs/>
          <w:snapToGrid w:val="0"/>
        </w:rPr>
      </w:pPr>
      <w:r w:rsidRPr="009B5D62">
        <w:rPr>
          <w:b/>
          <w:bCs/>
          <w:snapToGrid w:val="0"/>
        </w:rPr>
        <w:t>Порядок оплаты</w:t>
      </w:r>
    </w:p>
    <w:p w:rsidR="003A596A" w:rsidRPr="009B5D62" w:rsidRDefault="003A596A" w:rsidP="00C60343">
      <w:pPr>
        <w:jc w:val="both"/>
      </w:pPr>
      <w:r w:rsidRPr="009B5D62">
        <w:t xml:space="preserve">         4.1. Цена имущества, указанного в п. 1.3. настоящего договора составляет  ______</w:t>
      </w:r>
      <w:r w:rsidRPr="009B5D62">
        <w:rPr>
          <w:snapToGrid w:val="0"/>
        </w:rPr>
        <w:t>(____) рублей ___</w:t>
      </w:r>
      <w:r w:rsidRPr="009B5D62">
        <w:rPr>
          <w:bCs/>
        </w:rPr>
        <w:t xml:space="preserve"> коп.</w:t>
      </w:r>
      <w:r w:rsidRPr="009B5D62">
        <w:rPr>
          <w:b/>
          <w:bCs/>
        </w:rPr>
        <w:t xml:space="preserve"> </w:t>
      </w:r>
      <w:r w:rsidRPr="009B5D62">
        <w:t xml:space="preserve">  (без НДС).   Сумма задатка,  внесенная Покупателем на расчетный счет, указанный в объявлении о торгах, в сумме  размере  ____________ (___________________) рублей __ копеек засчитывается в счет исполнения обязательств ПОКУПАТЕЛЯ по оплате цены Имущества.</w:t>
      </w:r>
    </w:p>
    <w:p w:rsidR="003A596A" w:rsidRPr="009B5D62" w:rsidRDefault="003A596A" w:rsidP="00924C88">
      <w:pPr>
        <w:pStyle w:val="HTMLPreformatted"/>
        <w:keepLines/>
        <w:widowControl w:val="0"/>
        <w:tabs>
          <w:tab w:val="clear" w:pos="916"/>
          <w:tab w:val="num" w:pos="1080"/>
          <w:tab w:val="left" w:pos="8100"/>
        </w:tabs>
        <w:jc w:val="both"/>
        <w:rPr>
          <w:rFonts w:ascii="Times New Roman" w:hAnsi="Times New Roman" w:cs="Times New Roman"/>
        </w:rPr>
      </w:pPr>
      <w:r w:rsidRPr="009B5D62">
        <w:rPr>
          <w:rFonts w:ascii="Times New Roman" w:hAnsi="Times New Roman" w:cs="Times New Roman"/>
        </w:rPr>
        <w:t xml:space="preserve">          4.2. Оплата оставшейся суммы в размере ______</w:t>
      </w:r>
      <w:r w:rsidRPr="009B5D62">
        <w:rPr>
          <w:rFonts w:ascii="Times New Roman" w:hAnsi="Times New Roman" w:cs="Times New Roman"/>
          <w:snapToGrid w:val="0"/>
        </w:rPr>
        <w:t>(____) рублей ___</w:t>
      </w:r>
      <w:r w:rsidRPr="009B5D62">
        <w:rPr>
          <w:rFonts w:ascii="Times New Roman" w:hAnsi="Times New Roman" w:cs="Times New Roman"/>
          <w:bCs/>
        </w:rPr>
        <w:t xml:space="preserve"> коп.</w:t>
      </w:r>
      <w:r w:rsidRPr="009B5D62">
        <w:rPr>
          <w:rFonts w:ascii="Times New Roman" w:hAnsi="Times New Roman" w:cs="Times New Roman"/>
          <w:b/>
          <w:bCs/>
        </w:rPr>
        <w:t xml:space="preserve"> </w:t>
      </w:r>
      <w:r w:rsidRPr="009B5D62">
        <w:rPr>
          <w:rFonts w:ascii="Times New Roman" w:hAnsi="Times New Roman" w:cs="Times New Roman"/>
        </w:rPr>
        <w:t xml:space="preserve">  (без НДС) производится путем перечисления данных денежных средств ПОКУПАТЕЛЕМ на расчетный счет </w:t>
      </w:r>
      <w:r w:rsidRPr="009B5D62">
        <w:rPr>
          <w:rFonts w:ascii="Times New Roman" w:hAnsi="Times New Roman" w:cs="Times New Roman"/>
          <w:caps/>
        </w:rPr>
        <w:t xml:space="preserve">Продавца </w:t>
      </w:r>
      <w:r w:rsidRPr="009B5D62">
        <w:rPr>
          <w:rFonts w:ascii="Times New Roman" w:hAnsi="Times New Roman" w:cs="Times New Roman"/>
          <w:b/>
        </w:rPr>
        <w:t>в течение 30 (тридцати) дней с даты подписания договора купли-продажи имущества должника</w:t>
      </w:r>
      <w:r w:rsidRPr="009B5D62">
        <w:rPr>
          <w:rFonts w:ascii="Times New Roman" w:hAnsi="Times New Roman" w:cs="Times New Roman"/>
        </w:rPr>
        <w:t xml:space="preserve">. </w:t>
      </w:r>
    </w:p>
    <w:p w:rsidR="003A596A" w:rsidRPr="009B5D62" w:rsidRDefault="003A596A" w:rsidP="005800E1">
      <w:pPr>
        <w:pStyle w:val="HTMLPreformatted"/>
        <w:keepLines/>
        <w:widowControl w:val="0"/>
        <w:tabs>
          <w:tab w:val="clear" w:pos="916"/>
          <w:tab w:val="num" w:pos="1080"/>
          <w:tab w:val="left" w:pos="8100"/>
        </w:tabs>
        <w:jc w:val="both"/>
        <w:rPr>
          <w:rFonts w:ascii="Times New Roman" w:hAnsi="Times New Roman" w:cs="Times New Roman"/>
          <w:b/>
          <w:bCs/>
        </w:rPr>
      </w:pPr>
      <w:r w:rsidRPr="009B5D62">
        <w:rPr>
          <w:rFonts w:ascii="Times New Roman" w:hAnsi="Times New Roman" w:cs="Times New Roman"/>
        </w:rPr>
        <w:t xml:space="preserve">          После полной оплаты стоимости имущества должника финансовый управляющий передает, а ПОКУПАТЕЛЬ принимает имущество, указанное в п. 1.3. настоящего договора по акту приема-передачи в течение 3 (трех) дней.</w:t>
      </w:r>
    </w:p>
    <w:p w:rsidR="003A596A" w:rsidRPr="009B5D62" w:rsidRDefault="003A596A" w:rsidP="00B663D6">
      <w:pPr>
        <w:pStyle w:val="HTMLPreformatted"/>
        <w:keepLines/>
        <w:widowControl w:val="0"/>
        <w:tabs>
          <w:tab w:val="clear" w:pos="916"/>
          <w:tab w:val="num" w:pos="1080"/>
          <w:tab w:val="left" w:pos="8100"/>
        </w:tabs>
        <w:jc w:val="both"/>
        <w:rPr>
          <w:rFonts w:ascii="Times New Roman" w:hAnsi="Times New Roman" w:cs="Times New Roman"/>
        </w:rPr>
      </w:pPr>
      <w:r w:rsidRPr="009B5D62">
        <w:t xml:space="preserve">       </w:t>
      </w:r>
      <w:r w:rsidRPr="009B5D62">
        <w:rPr>
          <w:rFonts w:ascii="Times New Roman" w:hAnsi="Times New Roman" w:cs="Times New Roman"/>
        </w:rPr>
        <w:t xml:space="preserve">4.3. В случае если ПОКУПАТЕЛЬ не оплатит полную цену Имущества в порядке и в сроки, предусмотренные п. 4.2 настоящего Договора, он лишается права на приобретение Имущества. В указанном случае настоящий Договор расторгается в одностороннем порядке путем направления </w:t>
      </w:r>
      <w:r w:rsidRPr="009B5D62">
        <w:rPr>
          <w:rFonts w:ascii="Times New Roman" w:hAnsi="Times New Roman" w:cs="Times New Roman"/>
          <w:caps/>
        </w:rPr>
        <w:t>Продавцом</w:t>
      </w:r>
      <w:r w:rsidRPr="009B5D62">
        <w:rPr>
          <w:rFonts w:ascii="Times New Roman" w:hAnsi="Times New Roman" w:cs="Times New Roman"/>
        </w:rPr>
        <w:t xml:space="preserve"> в адрес </w:t>
      </w:r>
      <w:r w:rsidRPr="009B5D62">
        <w:rPr>
          <w:rFonts w:ascii="Times New Roman" w:hAnsi="Times New Roman" w:cs="Times New Roman"/>
          <w:caps/>
        </w:rPr>
        <w:t>Покупателя</w:t>
      </w:r>
      <w:r w:rsidRPr="009B5D62">
        <w:rPr>
          <w:rFonts w:ascii="Times New Roman" w:hAnsi="Times New Roman" w:cs="Times New Roman"/>
        </w:rPr>
        <w:t xml:space="preserve"> письменного извещения о расторжении Договора (заказным письмом с уведомлением о вручении); при этом настоящий Договор будет считаться расторгнутым с момента направления данного письменного извещения (по почтовому штемпелю), оформление </w:t>
      </w:r>
      <w:r w:rsidRPr="009B5D62">
        <w:rPr>
          <w:rFonts w:ascii="Times New Roman" w:hAnsi="Times New Roman" w:cs="Times New Roman"/>
          <w:caps/>
        </w:rPr>
        <w:t>сторонами</w:t>
      </w:r>
      <w:r w:rsidRPr="009B5D62">
        <w:rPr>
          <w:rFonts w:ascii="Times New Roman" w:hAnsi="Times New Roman" w:cs="Times New Roman"/>
        </w:rPr>
        <w:t xml:space="preserve"> дополнительного соглашения о расторжении Договора не требуется, задаток ПОКУПАТЕЛЮ не возвращается.</w:t>
      </w:r>
    </w:p>
    <w:p w:rsidR="003A596A" w:rsidRPr="009B5D62" w:rsidRDefault="003A596A" w:rsidP="000F38B3">
      <w:pPr>
        <w:pStyle w:val="HTMLPreformatted"/>
        <w:keepLines/>
        <w:widowControl w:val="0"/>
        <w:tabs>
          <w:tab w:val="clear" w:pos="916"/>
          <w:tab w:val="num" w:pos="1080"/>
          <w:tab w:val="left" w:pos="8100"/>
        </w:tabs>
        <w:jc w:val="both"/>
        <w:rPr>
          <w:rFonts w:ascii="Times New Roman" w:hAnsi="Times New Roman" w:cs="Times New Roman"/>
        </w:rPr>
      </w:pPr>
      <w:r w:rsidRPr="009B5D62">
        <w:rPr>
          <w:rFonts w:ascii="Times New Roman" w:hAnsi="Times New Roman" w:cs="Times New Roman"/>
        </w:rPr>
        <w:t xml:space="preserve">        4.4.Указанная в п. 4.1 настоящего Договора цена продажи Имущества установлена по результатам вышеназванных торгов, является окончательной и изменению не подлежит. </w:t>
      </w:r>
    </w:p>
    <w:p w:rsidR="003A596A" w:rsidRPr="009B5D62" w:rsidRDefault="003A596A" w:rsidP="00FC4CFD">
      <w:pPr>
        <w:keepNext/>
        <w:tabs>
          <w:tab w:val="num" w:pos="1080"/>
        </w:tabs>
        <w:ind w:firstLine="567"/>
        <w:jc w:val="both"/>
      </w:pPr>
    </w:p>
    <w:p w:rsidR="003A596A" w:rsidRPr="009B5D62" w:rsidRDefault="003A596A" w:rsidP="005800E1">
      <w:pPr>
        <w:keepLines/>
        <w:widowControl w:val="0"/>
        <w:numPr>
          <w:ilvl w:val="0"/>
          <w:numId w:val="17"/>
        </w:numPr>
        <w:tabs>
          <w:tab w:val="left" w:pos="0"/>
        </w:tabs>
        <w:jc w:val="center"/>
        <w:rPr>
          <w:b/>
        </w:rPr>
      </w:pPr>
      <w:r w:rsidRPr="009B5D62">
        <w:rPr>
          <w:b/>
        </w:rPr>
        <w:t>Переход прав на имущество</w:t>
      </w:r>
    </w:p>
    <w:p w:rsidR="003A596A" w:rsidRPr="009B5D62" w:rsidRDefault="003A596A" w:rsidP="00E73A5C">
      <w:pPr>
        <w:keepLines/>
        <w:widowControl w:val="0"/>
        <w:tabs>
          <w:tab w:val="num" w:pos="720"/>
          <w:tab w:val="left" w:pos="1080"/>
        </w:tabs>
        <w:jc w:val="both"/>
      </w:pPr>
      <w:r w:rsidRPr="009B5D62">
        <w:t xml:space="preserve">        5.1. Право собственности на Имущество, указанное в п. 1.3 настоящего Договора, возникает у </w:t>
      </w:r>
      <w:r w:rsidRPr="009B5D62">
        <w:rPr>
          <w:caps/>
        </w:rPr>
        <w:t>Покупателя</w:t>
      </w:r>
      <w:r w:rsidRPr="009B5D62">
        <w:t xml:space="preserve"> после полной оплаты цены Имущества и подписания акта приема-передачи. </w:t>
      </w:r>
    </w:p>
    <w:p w:rsidR="003A596A" w:rsidRPr="009B5D62" w:rsidRDefault="003A596A" w:rsidP="009E1A1A">
      <w:pPr>
        <w:keepLines/>
        <w:widowControl w:val="0"/>
        <w:tabs>
          <w:tab w:val="num" w:pos="720"/>
          <w:tab w:val="left" w:pos="1080"/>
        </w:tabs>
        <w:jc w:val="both"/>
      </w:pPr>
      <w:r w:rsidRPr="009B5D62">
        <w:t xml:space="preserve">        5.2. Услуги нотариуса по оформлению договора купли-продажи имущества, а так же прочие расходы, связанные с оформлением (регистрацией) перехода прав собственности на Имущество, несет в полном объеме </w:t>
      </w:r>
      <w:r w:rsidRPr="009B5D62">
        <w:rPr>
          <w:caps/>
        </w:rPr>
        <w:t>Покупатель</w:t>
      </w:r>
      <w:r w:rsidRPr="009B5D62">
        <w:t>.</w:t>
      </w:r>
    </w:p>
    <w:p w:rsidR="003A596A" w:rsidRPr="009B5D62" w:rsidRDefault="003A596A" w:rsidP="007A7FA0">
      <w:pPr>
        <w:keepLines/>
        <w:widowControl w:val="0"/>
        <w:tabs>
          <w:tab w:val="num" w:pos="720"/>
          <w:tab w:val="left" w:pos="1080"/>
        </w:tabs>
        <w:jc w:val="center"/>
        <w:rPr>
          <w:b/>
          <w:bCs/>
          <w:snapToGrid w:val="0"/>
        </w:rPr>
      </w:pPr>
      <w:r w:rsidRPr="009B5D62">
        <w:t xml:space="preserve">6. </w:t>
      </w:r>
      <w:r w:rsidRPr="009B5D62">
        <w:rPr>
          <w:b/>
          <w:bCs/>
          <w:snapToGrid w:val="0"/>
        </w:rPr>
        <w:t>Ответственность сторон</w:t>
      </w:r>
    </w:p>
    <w:p w:rsidR="003A596A" w:rsidRPr="009B5D62" w:rsidRDefault="003A596A" w:rsidP="005800E1">
      <w:pPr>
        <w:widowControl w:val="0"/>
        <w:ind w:firstLine="360"/>
        <w:jc w:val="both"/>
      </w:pPr>
      <w:r w:rsidRPr="009B5D62">
        <w:t>6.1. «Покупатель» несет все риски связанные с повреждением, гибелью или порчей Имущества.</w:t>
      </w:r>
    </w:p>
    <w:p w:rsidR="003A596A" w:rsidRPr="009B5D62" w:rsidRDefault="003A596A" w:rsidP="005800E1">
      <w:pPr>
        <w:ind w:firstLine="360"/>
        <w:jc w:val="both"/>
      </w:pPr>
      <w:r w:rsidRPr="009B5D62">
        <w:t>6.2. Стороны несут ответственность, предусмотренную действующим на территории РФ законодательством.</w:t>
      </w:r>
    </w:p>
    <w:p w:rsidR="003A596A" w:rsidRPr="009B5D62" w:rsidRDefault="003A596A" w:rsidP="00FE0813">
      <w:pPr>
        <w:widowControl w:val="0"/>
        <w:ind w:firstLine="567"/>
        <w:jc w:val="center"/>
        <w:rPr>
          <w:b/>
          <w:bCs/>
          <w:snapToGrid w:val="0"/>
        </w:rPr>
      </w:pPr>
    </w:p>
    <w:p w:rsidR="003A596A" w:rsidRPr="009B5D62" w:rsidRDefault="003A596A" w:rsidP="00FE0813">
      <w:pPr>
        <w:widowControl w:val="0"/>
        <w:ind w:firstLine="567"/>
        <w:jc w:val="center"/>
        <w:rPr>
          <w:b/>
          <w:bCs/>
          <w:snapToGrid w:val="0"/>
        </w:rPr>
      </w:pPr>
      <w:r w:rsidRPr="009B5D62">
        <w:rPr>
          <w:b/>
          <w:bCs/>
          <w:snapToGrid w:val="0"/>
        </w:rPr>
        <w:t>7. Действие настоящего договора</w:t>
      </w:r>
    </w:p>
    <w:p w:rsidR="003A596A" w:rsidRPr="009B5D62" w:rsidRDefault="003A596A" w:rsidP="00D10E38">
      <w:pPr>
        <w:widowControl w:val="0"/>
        <w:jc w:val="both"/>
        <w:rPr>
          <w:snapToGrid w:val="0"/>
        </w:rPr>
      </w:pPr>
      <w:r w:rsidRPr="009B5D62">
        <w:rPr>
          <w:snapToGrid w:val="0"/>
        </w:rPr>
        <w:t xml:space="preserve">        7.1. Настоящий договор вступает в силу с момента его подписания сторонами, и действует до полного выполнения сторонами по настоящему договору своих обязательств. </w:t>
      </w:r>
    </w:p>
    <w:p w:rsidR="003A596A" w:rsidRPr="009B5D62" w:rsidRDefault="003A596A" w:rsidP="005800E1">
      <w:pPr>
        <w:widowControl w:val="0"/>
        <w:ind w:firstLine="567"/>
        <w:jc w:val="center"/>
        <w:rPr>
          <w:b/>
          <w:bCs/>
          <w:snapToGrid w:val="0"/>
        </w:rPr>
      </w:pPr>
      <w:r w:rsidRPr="009B5D62">
        <w:rPr>
          <w:b/>
          <w:bCs/>
          <w:snapToGrid w:val="0"/>
        </w:rPr>
        <w:t>8. Дополнительные условия</w:t>
      </w:r>
    </w:p>
    <w:p w:rsidR="003A596A" w:rsidRPr="009B5D62" w:rsidRDefault="003A596A" w:rsidP="00D10E38">
      <w:pPr>
        <w:jc w:val="both"/>
      </w:pPr>
      <w:r w:rsidRPr="009B5D62">
        <w:t xml:space="preserve">        8.1. Все споры и разногласия, возникающие в связи с настоящим договором, стороны обязуются решать путем переговоров, в случае недостижения согласия все споры по настоящему договору решаются Арбитражным судом Нижегородской области.</w:t>
      </w:r>
    </w:p>
    <w:p w:rsidR="003A596A" w:rsidRPr="009B5D62" w:rsidRDefault="003A596A" w:rsidP="00D10E38">
      <w:pPr>
        <w:widowControl w:val="0"/>
        <w:jc w:val="both"/>
        <w:rPr>
          <w:snapToGrid w:val="0"/>
        </w:rPr>
      </w:pPr>
      <w:r w:rsidRPr="009B5D62">
        <w:rPr>
          <w:snapToGrid w:val="0"/>
        </w:rPr>
        <w:t xml:space="preserve">        8.2. Настоящий договор составлен в двух экземплярах имеющих одинаковую юридическую силу.</w:t>
      </w:r>
    </w:p>
    <w:p w:rsidR="003A596A" w:rsidRPr="009B5D62" w:rsidRDefault="003A596A" w:rsidP="00D10E38">
      <w:pPr>
        <w:widowControl w:val="0"/>
        <w:jc w:val="both"/>
        <w:rPr>
          <w:snapToGrid w:val="0"/>
        </w:rPr>
      </w:pPr>
    </w:p>
    <w:p w:rsidR="003A596A" w:rsidRPr="009B5D62" w:rsidRDefault="003A596A" w:rsidP="00160310">
      <w:pPr>
        <w:widowControl w:val="0"/>
        <w:jc w:val="center"/>
        <w:rPr>
          <w:b/>
          <w:bCs/>
          <w:snapToGrid w:val="0"/>
        </w:rPr>
      </w:pPr>
      <w:r w:rsidRPr="009B5D62">
        <w:rPr>
          <w:b/>
          <w:bCs/>
          <w:snapToGrid w:val="0"/>
        </w:rPr>
        <w:t>9. Адреса и банковские реквизиты сторон</w:t>
      </w:r>
    </w:p>
    <w:tbl>
      <w:tblPr>
        <w:tblW w:w="1001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4786"/>
        <w:gridCol w:w="5230"/>
      </w:tblGrid>
      <w:tr w:rsidR="003A596A" w:rsidRPr="009B5D62" w:rsidTr="0086121C">
        <w:trPr>
          <w:trHeight w:val="4952"/>
        </w:trPr>
        <w:tc>
          <w:tcPr>
            <w:tcW w:w="4786" w:type="dxa"/>
          </w:tcPr>
          <w:p w:rsidR="003A596A" w:rsidRPr="009B5D62" w:rsidRDefault="003A596A" w:rsidP="00E80786">
            <w:pPr>
              <w:pStyle w:val="NoSpacing"/>
              <w:rPr>
                <w:b/>
              </w:rPr>
            </w:pPr>
          </w:p>
          <w:p w:rsidR="003A596A" w:rsidRPr="009B5D62" w:rsidRDefault="003A596A" w:rsidP="00736705">
            <w:pPr>
              <w:pStyle w:val="NoSpacing"/>
              <w:rPr>
                <w:b/>
              </w:rPr>
            </w:pPr>
          </w:p>
          <w:p w:rsidR="003A596A" w:rsidRPr="009B5D62" w:rsidRDefault="003A596A" w:rsidP="00736705">
            <w:pPr>
              <w:pStyle w:val="NoSpacing"/>
            </w:pPr>
            <w:r w:rsidRPr="009B5D62">
              <w:rPr>
                <w:b/>
              </w:rPr>
              <w:t xml:space="preserve">ПРОДАВЕЦ:                                                   </w:t>
            </w:r>
          </w:p>
          <w:p w:rsidR="003A596A" w:rsidRPr="009B5D62" w:rsidRDefault="003A596A" w:rsidP="00736705">
            <w:pPr>
              <w:rPr>
                <w:iCs/>
              </w:rPr>
            </w:pPr>
            <w:r w:rsidRPr="009B5D62">
              <w:rPr>
                <w:iCs/>
              </w:rPr>
              <w:t xml:space="preserve">ООО «Антариум», </w:t>
            </w:r>
          </w:p>
          <w:p w:rsidR="003A596A" w:rsidRPr="009B5D62" w:rsidRDefault="003A596A" w:rsidP="00736705">
            <w:pPr>
              <w:rPr>
                <w:iCs/>
              </w:rPr>
            </w:pPr>
            <w:r w:rsidRPr="009B5D62">
              <w:rPr>
                <w:iCs/>
              </w:rPr>
              <w:t xml:space="preserve">Адрес регистрации: </w:t>
            </w:r>
            <w:smartTag w:uri="urn:schemas-microsoft-com:office:smarttags" w:element="metricconverter">
              <w:smartTagPr>
                <w:attr w:name="ProductID" w:val="603093, г"/>
              </w:smartTagPr>
              <w:r w:rsidRPr="009B5D62">
                <w:rPr>
                  <w:bCs/>
                </w:rPr>
                <w:t>603093, г</w:t>
              </w:r>
            </w:smartTag>
            <w:r w:rsidRPr="009B5D62">
              <w:rPr>
                <w:bCs/>
              </w:rPr>
              <w:t>.Нижний Новгород, ул.Родионова, д.23, оф.204</w:t>
            </w:r>
          </w:p>
          <w:p w:rsidR="003A596A" w:rsidRPr="009B5D62" w:rsidRDefault="003A596A" w:rsidP="004E601D">
            <w:pPr>
              <w:jc w:val="both"/>
            </w:pPr>
            <w:r w:rsidRPr="009B5D62">
              <w:t xml:space="preserve">ИНН 5260386147, КПП 526001001, </w:t>
            </w:r>
          </w:p>
          <w:p w:rsidR="003A596A" w:rsidRPr="009B5D62" w:rsidRDefault="003A596A" w:rsidP="004E601D">
            <w:pPr>
              <w:jc w:val="both"/>
            </w:pPr>
            <w:r w:rsidRPr="009B5D62">
              <w:t xml:space="preserve">р/с 40702810714140001068 в </w:t>
            </w:r>
          </w:p>
          <w:p w:rsidR="003A596A" w:rsidRPr="009B5D62" w:rsidRDefault="003A596A" w:rsidP="004E601D">
            <w:pPr>
              <w:jc w:val="both"/>
            </w:pPr>
            <w:r w:rsidRPr="009B5D62">
              <w:t xml:space="preserve">ПАО «САРОВБИЗНЕСБАНК» г. Саров, </w:t>
            </w:r>
          </w:p>
          <w:p w:rsidR="003A596A" w:rsidRPr="009B5D62" w:rsidRDefault="003A596A" w:rsidP="004E601D">
            <w:pPr>
              <w:jc w:val="both"/>
            </w:pPr>
            <w:r w:rsidRPr="009B5D62">
              <w:t>БИК 042202718, к/сч. 30101810422020000718</w:t>
            </w:r>
          </w:p>
          <w:p w:rsidR="003A596A" w:rsidRPr="009B5D62" w:rsidRDefault="003A596A" w:rsidP="00736705">
            <w:pPr>
              <w:rPr>
                <w:bCs/>
              </w:rPr>
            </w:pPr>
          </w:p>
          <w:p w:rsidR="003A596A" w:rsidRPr="009B5D62" w:rsidRDefault="003A596A" w:rsidP="00736705">
            <w:pPr>
              <w:rPr>
                <w:bCs/>
              </w:rPr>
            </w:pPr>
          </w:p>
          <w:p w:rsidR="003A596A" w:rsidRPr="009B5D62" w:rsidRDefault="003A596A" w:rsidP="00736705">
            <w:pPr>
              <w:rPr>
                <w:bCs/>
              </w:rPr>
            </w:pPr>
          </w:p>
          <w:p w:rsidR="003A596A" w:rsidRPr="009B5D62" w:rsidRDefault="003A596A" w:rsidP="00736705">
            <w:pPr>
              <w:rPr>
                <w:bCs/>
              </w:rPr>
            </w:pPr>
          </w:p>
          <w:p w:rsidR="003A596A" w:rsidRPr="009B5D62" w:rsidRDefault="003A596A" w:rsidP="00736705">
            <w:r w:rsidRPr="009B5D62">
              <w:rPr>
                <w:bCs/>
              </w:rPr>
              <w:t>Конкурсный управляющий</w:t>
            </w:r>
          </w:p>
          <w:p w:rsidR="003A596A" w:rsidRPr="009B5D62" w:rsidRDefault="003A596A" w:rsidP="00736705">
            <w:pPr>
              <w:rPr>
                <w:bCs/>
              </w:rPr>
            </w:pPr>
            <w:r w:rsidRPr="009B5D62">
              <w:rPr>
                <w:bCs/>
              </w:rPr>
              <w:tab/>
            </w:r>
          </w:p>
          <w:p w:rsidR="003A596A" w:rsidRPr="009B5D62" w:rsidRDefault="003A596A" w:rsidP="00736705">
            <w:pPr>
              <w:rPr>
                <w:b/>
                <w:bCs/>
              </w:rPr>
            </w:pPr>
            <w:r w:rsidRPr="009B5D62">
              <w:rPr>
                <w:b/>
              </w:rPr>
              <w:t>________________________ И.Б.Егунов</w:t>
            </w:r>
          </w:p>
        </w:tc>
        <w:tc>
          <w:tcPr>
            <w:tcW w:w="5230" w:type="dxa"/>
          </w:tcPr>
          <w:p w:rsidR="003A596A" w:rsidRPr="009B5D62" w:rsidRDefault="003A596A" w:rsidP="00991C2E">
            <w:pPr>
              <w:spacing w:before="178"/>
              <w:ind w:right="19"/>
              <w:rPr>
                <w:b/>
                <w:bCs/>
              </w:rPr>
            </w:pPr>
            <w:r w:rsidRPr="009B5D62">
              <w:rPr>
                <w:b/>
                <w:bCs/>
              </w:rPr>
              <w:t>ПОКУПАТЕЛЬ:</w:t>
            </w:r>
          </w:p>
          <w:p w:rsidR="003A596A" w:rsidRPr="009B5D62" w:rsidRDefault="003A596A" w:rsidP="00991C2E">
            <w:pPr>
              <w:spacing w:before="178"/>
              <w:ind w:right="19"/>
            </w:pPr>
          </w:p>
          <w:p w:rsidR="003A596A" w:rsidRPr="009B5D62" w:rsidRDefault="003A596A" w:rsidP="00991C2E">
            <w:pPr>
              <w:spacing w:before="178"/>
              <w:ind w:right="19"/>
            </w:pPr>
          </w:p>
          <w:p w:rsidR="003A596A" w:rsidRPr="009B5D62" w:rsidRDefault="003A596A" w:rsidP="00991C2E">
            <w:pPr>
              <w:spacing w:before="178"/>
              <w:ind w:right="19"/>
              <w:rPr>
                <w:bCs/>
              </w:rPr>
            </w:pPr>
          </w:p>
          <w:p w:rsidR="003A596A" w:rsidRPr="009B5D62" w:rsidRDefault="003A596A" w:rsidP="00991C2E">
            <w:pPr>
              <w:spacing w:before="178"/>
              <w:ind w:right="19"/>
              <w:rPr>
                <w:bCs/>
              </w:rPr>
            </w:pPr>
          </w:p>
          <w:p w:rsidR="003A596A" w:rsidRPr="009B5D62" w:rsidRDefault="003A596A" w:rsidP="00991C2E">
            <w:pPr>
              <w:spacing w:before="178"/>
              <w:ind w:right="19"/>
              <w:rPr>
                <w:bCs/>
              </w:rPr>
            </w:pPr>
          </w:p>
          <w:p w:rsidR="003A596A" w:rsidRPr="009B5D62" w:rsidRDefault="003A596A" w:rsidP="00991C2E">
            <w:pPr>
              <w:spacing w:before="178"/>
              <w:ind w:right="19"/>
              <w:rPr>
                <w:bCs/>
              </w:rPr>
            </w:pPr>
          </w:p>
          <w:p w:rsidR="003A596A" w:rsidRPr="009B5D62" w:rsidRDefault="003A596A" w:rsidP="00991C2E">
            <w:pPr>
              <w:spacing w:before="178"/>
              <w:ind w:right="19"/>
              <w:rPr>
                <w:bCs/>
              </w:rPr>
            </w:pPr>
          </w:p>
          <w:p w:rsidR="003A596A" w:rsidRPr="009B5D62" w:rsidRDefault="003A596A" w:rsidP="00991C2E">
            <w:pPr>
              <w:spacing w:before="178"/>
              <w:ind w:right="19"/>
              <w:rPr>
                <w:bCs/>
              </w:rPr>
            </w:pPr>
          </w:p>
          <w:p w:rsidR="003A596A" w:rsidRPr="009B5D62" w:rsidRDefault="003A596A" w:rsidP="000C28D3">
            <w:pPr>
              <w:spacing w:before="178"/>
              <w:ind w:right="19"/>
              <w:rPr>
                <w:bCs/>
              </w:rPr>
            </w:pPr>
            <w:r w:rsidRPr="009B5D62">
              <w:rPr>
                <w:bCs/>
              </w:rPr>
              <w:t>___________________________</w:t>
            </w:r>
          </w:p>
        </w:tc>
      </w:tr>
    </w:tbl>
    <w:p w:rsidR="003A596A" w:rsidRPr="009B5D62" w:rsidRDefault="003A596A" w:rsidP="009E1A1A">
      <w:pPr>
        <w:shd w:val="clear" w:color="auto" w:fill="FFFFFF"/>
        <w:spacing w:before="178"/>
        <w:ind w:right="19"/>
        <w:rPr>
          <w:b/>
          <w:bCs/>
        </w:rPr>
      </w:pPr>
    </w:p>
    <w:sectPr w:rsidR="003A596A" w:rsidRPr="009B5D62" w:rsidSect="00FD44E3">
      <w:footerReference w:type="default" r:id="rId7"/>
      <w:pgSz w:w="11906" w:h="16838"/>
      <w:pgMar w:top="568" w:right="850" w:bottom="426" w:left="1276" w:header="720" w:footer="363" w:gutter="0"/>
      <w:cols w:space="720"/>
      <w:docGrid w:linePitch="27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A596A" w:rsidRDefault="003A596A">
      <w:r>
        <w:separator/>
      </w:r>
    </w:p>
  </w:endnote>
  <w:endnote w:type="continuationSeparator" w:id="0">
    <w:p w:rsidR="003A596A" w:rsidRDefault="003A596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§­§°§®§Ц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596A" w:rsidRDefault="003A596A" w:rsidP="00A54DBD">
    <w:pPr>
      <w:pStyle w:val="Footer"/>
      <w:ind w:firstLine="1276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A596A" w:rsidRDefault="003A596A">
      <w:r>
        <w:separator/>
      </w:r>
    </w:p>
  </w:footnote>
  <w:footnote w:type="continuationSeparator" w:id="0">
    <w:p w:rsidR="003A596A" w:rsidRDefault="003A596A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AC1EA7"/>
    <w:multiLevelType w:val="hybridMultilevel"/>
    <w:tmpl w:val="3D9E338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B26578A"/>
    <w:multiLevelType w:val="hybridMultilevel"/>
    <w:tmpl w:val="2AC42990"/>
    <w:lvl w:ilvl="0" w:tplc="04190001">
      <w:start w:val="1"/>
      <w:numFmt w:val="bullet"/>
      <w:lvlText w:val=""/>
      <w:lvlJc w:val="left"/>
      <w:pPr>
        <w:ind w:left="110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26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54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6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86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70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2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46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866" w:hanging="360"/>
      </w:pPr>
      <w:rPr>
        <w:rFonts w:ascii="Wingdings" w:hAnsi="Wingdings" w:hint="default"/>
      </w:rPr>
    </w:lvl>
  </w:abstractNum>
  <w:abstractNum w:abstractNumId="2">
    <w:nsid w:val="0ECC4F1E"/>
    <w:multiLevelType w:val="multilevel"/>
    <w:tmpl w:val="403ED576"/>
    <w:lvl w:ilvl="0">
      <w:start w:val="3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2"/>
      <w:numFmt w:val="decimal"/>
      <w:lvlText w:val="%1.%2."/>
      <w:lvlJc w:val="left"/>
      <w:pPr>
        <w:ind w:left="360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cs="Times New Roman" w:hint="default"/>
      </w:rPr>
    </w:lvl>
  </w:abstractNum>
  <w:abstractNum w:abstractNumId="3">
    <w:nsid w:val="2417486E"/>
    <w:multiLevelType w:val="hybridMultilevel"/>
    <w:tmpl w:val="049C5102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>
    <w:nsid w:val="24870A9C"/>
    <w:multiLevelType w:val="hybridMultilevel"/>
    <w:tmpl w:val="916A100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2B215D93"/>
    <w:multiLevelType w:val="multilevel"/>
    <w:tmpl w:val="403ED576"/>
    <w:lvl w:ilvl="0">
      <w:start w:val="2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cs="Times New Roman" w:hint="default"/>
      </w:rPr>
    </w:lvl>
  </w:abstractNum>
  <w:abstractNum w:abstractNumId="6">
    <w:nsid w:val="2FE3477B"/>
    <w:multiLevelType w:val="hybridMultilevel"/>
    <w:tmpl w:val="F4BA1034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>
    <w:nsid w:val="381D7ACA"/>
    <w:multiLevelType w:val="multilevel"/>
    <w:tmpl w:val="B4B87126"/>
    <w:lvl w:ilvl="0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cs="Times New Roman" w:hint="default"/>
      </w:rPr>
    </w:lvl>
  </w:abstractNum>
  <w:abstractNum w:abstractNumId="8">
    <w:nsid w:val="4A002DD9"/>
    <w:multiLevelType w:val="hybridMultilevel"/>
    <w:tmpl w:val="D6868A0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4B3B4C3E"/>
    <w:multiLevelType w:val="multilevel"/>
    <w:tmpl w:val="3B164A34"/>
    <w:lvl w:ilvl="0">
      <w:start w:val="2"/>
      <w:numFmt w:val="decimal"/>
      <w:lvlText w:val="%1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cs="Times New Roman" w:hint="default"/>
      </w:rPr>
    </w:lvl>
  </w:abstractNum>
  <w:abstractNum w:abstractNumId="10">
    <w:nsid w:val="4CE24D85"/>
    <w:multiLevelType w:val="hybridMultilevel"/>
    <w:tmpl w:val="049C5102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>
    <w:nsid w:val="4E832F54"/>
    <w:multiLevelType w:val="multilevel"/>
    <w:tmpl w:val="B59E072A"/>
    <w:lvl w:ilvl="0">
      <w:start w:val="1"/>
      <w:numFmt w:val="decimal"/>
      <w:lvlText w:val="%1."/>
      <w:lvlJc w:val="left"/>
      <w:pPr>
        <w:tabs>
          <w:tab w:val="num" w:pos="900"/>
        </w:tabs>
        <w:ind w:left="900" w:hanging="90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900"/>
        </w:tabs>
        <w:ind w:left="900" w:hanging="900"/>
      </w:pPr>
      <w:rPr>
        <w:rFonts w:cs="Times New Roman" w:hint="default"/>
        <w:b/>
        <w:color w:val="auto"/>
      </w:rPr>
    </w:lvl>
    <w:lvl w:ilvl="2">
      <w:start w:val="1"/>
      <w:numFmt w:val="decimal"/>
      <w:lvlText w:val="%3)"/>
      <w:lvlJc w:val="left"/>
      <w:pPr>
        <w:tabs>
          <w:tab w:val="num" w:pos="1980"/>
        </w:tabs>
        <w:ind w:left="1980" w:hanging="900"/>
      </w:pPr>
      <w:rPr>
        <w:rFonts w:ascii="Times New Roman" w:eastAsia="Times New Roman" w:hAnsi="Times New Roman" w:cs="Times New Roman"/>
        <w:b w:val="0"/>
      </w:rPr>
    </w:lvl>
    <w:lvl w:ilvl="3">
      <w:start w:val="1"/>
      <w:numFmt w:val="decimal"/>
      <w:lvlText w:val="%1.%2.%3.%4."/>
      <w:lvlJc w:val="left"/>
      <w:pPr>
        <w:tabs>
          <w:tab w:val="num" w:pos="2520"/>
        </w:tabs>
        <w:ind w:left="2520" w:hanging="90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3060"/>
        </w:tabs>
        <w:ind w:left="3060" w:hanging="90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3780"/>
        </w:tabs>
        <w:ind w:left="37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4320"/>
        </w:tabs>
        <w:ind w:left="432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860"/>
        </w:tabs>
        <w:ind w:left="4860" w:hanging="108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760"/>
        </w:tabs>
        <w:ind w:left="5760" w:hanging="1440"/>
      </w:pPr>
      <w:rPr>
        <w:rFonts w:cs="Times New Roman" w:hint="default"/>
      </w:rPr>
    </w:lvl>
  </w:abstractNum>
  <w:abstractNum w:abstractNumId="12">
    <w:nsid w:val="590F630C"/>
    <w:multiLevelType w:val="multilevel"/>
    <w:tmpl w:val="2FB8F27E"/>
    <w:lvl w:ilvl="0">
      <w:start w:val="3"/>
      <w:numFmt w:val="decimal"/>
      <w:lvlText w:val="%1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ind w:left="2160" w:hanging="72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ind w:left="4320" w:hanging="1440"/>
      </w:pPr>
      <w:rPr>
        <w:rFonts w:cs="Times New Roman" w:hint="default"/>
      </w:rPr>
    </w:lvl>
  </w:abstractNum>
  <w:abstractNum w:abstractNumId="13">
    <w:nsid w:val="65122527"/>
    <w:multiLevelType w:val="multilevel"/>
    <w:tmpl w:val="8870CAF8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900"/>
        </w:tabs>
        <w:ind w:left="900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1800"/>
        </w:tabs>
        <w:ind w:left="180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2340"/>
        </w:tabs>
        <w:ind w:left="234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3240"/>
        </w:tabs>
        <w:ind w:left="324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3780"/>
        </w:tabs>
        <w:ind w:left="37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4680"/>
        </w:tabs>
        <w:ind w:left="468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220"/>
        </w:tabs>
        <w:ind w:left="522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120"/>
        </w:tabs>
        <w:ind w:left="6120" w:hanging="1800"/>
      </w:pPr>
      <w:rPr>
        <w:rFonts w:cs="Times New Roman" w:hint="default"/>
      </w:rPr>
    </w:lvl>
  </w:abstractNum>
  <w:abstractNum w:abstractNumId="14">
    <w:nsid w:val="6BF14C6E"/>
    <w:multiLevelType w:val="hybridMultilevel"/>
    <w:tmpl w:val="1730CAA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6DFA6D3C"/>
    <w:multiLevelType w:val="hybridMultilevel"/>
    <w:tmpl w:val="1BDAE808"/>
    <w:lvl w:ilvl="0" w:tplc="0419000F">
      <w:start w:val="4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6">
    <w:nsid w:val="7CAF15A8"/>
    <w:multiLevelType w:val="multilevel"/>
    <w:tmpl w:val="062885A4"/>
    <w:lvl w:ilvl="0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cs="Times New Roman" w:hint="default"/>
      </w:rPr>
    </w:lvl>
  </w:abstractNum>
  <w:num w:numId="1">
    <w:abstractNumId w:val="13"/>
  </w:num>
  <w:num w:numId="2">
    <w:abstractNumId w:val="3"/>
  </w:num>
  <w:num w:numId="3">
    <w:abstractNumId w:val="4"/>
  </w:num>
  <w:num w:numId="4">
    <w:abstractNumId w:val="0"/>
  </w:num>
  <w:num w:numId="5">
    <w:abstractNumId w:val="8"/>
  </w:num>
  <w:num w:numId="6">
    <w:abstractNumId w:val="14"/>
  </w:num>
  <w:num w:numId="7">
    <w:abstractNumId w:val="10"/>
  </w:num>
  <w:num w:numId="8">
    <w:abstractNumId w:val="5"/>
  </w:num>
  <w:num w:numId="9">
    <w:abstractNumId w:val="9"/>
  </w:num>
  <w:num w:numId="10">
    <w:abstractNumId w:val="2"/>
  </w:num>
  <w:num w:numId="11">
    <w:abstractNumId w:val="15"/>
  </w:num>
  <w:num w:numId="12">
    <w:abstractNumId w:val="6"/>
  </w:num>
  <w:num w:numId="13">
    <w:abstractNumId w:val="1"/>
  </w:num>
  <w:num w:numId="14">
    <w:abstractNumId w:val="11"/>
  </w:num>
  <w:num w:numId="15">
    <w:abstractNumId w:val="16"/>
  </w:num>
  <w:num w:numId="16">
    <w:abstractNumId w:val="7"/>
  </w:num>
  <w:num w:numId="17">
    <w:abstractNumId w:val="12"/>
  </w:num>
  <w:numIdMacAtCleanup w:val="6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embedSystemFonts/>
  <w:stylePaneFormatFilter w:val="3F01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F409E8"/>
    <w:rsid w:val="000008E2"/>
    <w:rsid w:val="00003C52"/>
    <w:rsid w:val="000139EE"/>
    <w:rsid w:val="00016B4E"/>
    <w:rsid w:val="00023D14"/>
    <w:rsid w:val="0004030B"/>
    <w:rsid w:val="0004101F"/>
    <w:rsid w:val="0004164E"/>
    <w:rsid w:val="000447C0"/>
    <w:rsid w:val="0004715D"/>
    <w:rsid w:val="000520EC"/>
    <w:rsid w:val="000530A9"/>
    <w:rsid w:val="0005382E"/>
    <w:rsid w:val="000602DD"/>
    <w:rsid w:val="00062C2F"/>
    <w:rsid w:val="00062F42"/>
    <w:rsid w:val="0007102D"/>
    <w:rsid w:val="00075F7E"/>
    <w:rsid w:val="0007626E"/>
    <w:rsid w:val="00077383"/>
    <w:rsid w:val="00077B69"/>
    <w:rsid w:val="00082372"/>
    <w:rsid w:val="00084E56"/>
    <w:rsid w:val="000875B4"/>
    <w:rsid w:val="00091B9A"/>
    <w:rsid w:val="000A1B70"/>
    <w:rsid w:val="000A5B69"/>
    <w:rsid w:val="000A6670"/>
    <w:rsid w:val="000A7E86"/>
    <w:rsid w:val="000B275E"/>
    <w:rsid w:val="000B29CD"/>
    <w:rsid w:val="000B6108"/>
    <w:rsid w:val="000C28D3"/>
    <w:rsid w:val="000C2F65"/>
    <w:rsid w:val="000D2C12"/>
    <w:rsid w:val="000D6F27"/>
    <w:rsid w:val="000E271F"/>
    <w:rsid w:val="000E7FAC"/>
    <w:rsid w:val="000F38B3"/>
    <w:rsid w:val="000F3A1D"/>
    <w:rsid w:val="000F4EDB"/>
    <w:rsid w:val="001022CF"/>
    <w:rsid w:val="00102436"/>
    <w:rsid w:val="001068EB"/>
    <w:rsid w:val="00114665"/>
    <w:rsid w:val="00125E86"/>
    <w:rsid w:val="00130475"/>
    <w:rsid w:val="001412AA"/>
    <w:rsid w:val="0015521B"/>
    <w:rsid w:val="00160310"/>
    <w:rsid w:val="00163BB6"/>
    <w:rsid w:val="00172274"/>
    <w:rsid w:val="00176267"/>
    <w:rsid w:val="00177197"/>
    <w:rsid w:val="001804EE"/>
    <w:rsid w:val="00180D6D"/>
    <w:rsid w:val="00184642"/>
    <w:rsid w:val="00186F64"/>
    <w:rsid w:val="001901B9"/>
    <w:rsid w:val="0019035F"/>
    <w:rsid w:val="001A0954"/>
    <w:rsid w:val="001A4B31"/>
    <w:rsid w:val="001B7A95"/>
    <w:rsid w:val="001C07A6"/>
    <w:rsid w:val="001C3971"/>
    <w:rsid w:val="001C45F3"/>
    <w:rsid w:val="001D0364"/>
    <w:rsid w:val="001D1DD8"/>
    <w:rsid w:val="001E1A2C"/>
    <w:rsid w:val="001E62B4"/>
    <w:rsid w:val="001F6E13"/>
    <w:rsid w:val="00204906"/>
    <w:rsid w:val="00212BD7"/>
    <w:rsid w:val="00213F4A"/>
    <w:rsid w:val="002157C1"/>
    <w:rsid w:val="00224796"/>
    <w:rsid w:val="0022679D"/>
    <w:rsid w:val="002406BA"/>
    <w:rsid w:val="002412C8"/>
    <w:rsid w:val="00244C27"/>
    <w:rsid w:val="00247B38"/>
    <w:rsid w:val="00252757"/>
    <w:rsid w:val="00253EAB"/>
    <w:rsid w:val="002572E9"/>
    <w:rsid w:val="00264E79"/>
    <w:rsid w:val="00272C02"/>
    <w:rsid w:val="00273D65"/>
    <w:rsid w:val="002746CC"/>
    <w:rsid w:val="002902C0"/>
    <w:rsid w:val="00295C73"/>
    <w:rsid w:val="00295DC5"/>
    <w:rsid w:val="00297F3B"/>
    <w:rsid w:val="002A12B1"/>
    <w:rsid w:val="002A5202"/>
    <w:rsid w:val="002B1C0E"/>
    <w:rsid w:val="002B451C"/>
    <w:rsid w:val="002E1559"/>
    <w:rsid w:val="002E15F9"/>
    <w:rsid w:val="002E58B5"/>
    <w:rsid w:val="002E5FF4"/>
    <w:rsid w:val="00301020"/>
    <w:rsid w:val="00301CC5"/>
    <w:rsid w:val="00316E35"/>
    <w:rsid w:val="003170C2"/>
    <w:rsid w:val="003171E9"/>
    <w:rsid w:val="00320467"/>
    <w:rsid w:val="003323CD"/>
    <w:rsid w:val="003362E2"/>
    <w:rsid w:val="0034642F"/>
    <w:rsid w:val="0035047B"/>
    <w:rsid w:val="00354F34"/>
    <w:rsid w:val="00362524"/>
    <w:rsid w:val="003640A5"/>
    <w:rsid w:val="003642DB"/>
    <w:rsid w:val="00382277"/>
    <w:rsid w:val="00393091"/>
    <w:rsid w:val="0039331A"/>
    <w:rsid w:val="003936E4"/>
    <w:rsid w:val="00394AB4"/>
    <w:rsid w:val="00394D81"/>
    <w:rsid w:val="00395531"/>
    <w:rsid w:val="00397F93"/>
    <w:rsid w:val="003A0B6C"/>
    <w:rsid w:val="003A2EE1"/>
    <w:rsid w:val="003A596A"/>
    <w:rsid w:val="003B4E30"/>
    <w:rsid w:val="003C103E"/>
    <w:rsid w:val="003C38C9"/>
    <w:rsid w:val="003D631F"/>
    <w:rsid w:val="003D66F8"/>
    <w:rsid w:val="003E1B6F"/>
    <w:rsid w:val="003E4A93"/>
    <w:rsid w:val="003F105E"/>
    <w:rsid w:val="003F30CB"/>
    <w:rsid w:val="003F52D2"/>
    <w:rsid w:val="003F6DD7"/>
    <w:rsid w:val="003F72F8"/>
    <w:rsid w:val="00411021"/>
    <w:rsid w:val="004145DC"/>
    <w:rsid w:val="004153C1"/>
    <w:rsid w:val="00421CC0"/>
    <w:rsid w:val="00443F7D"/>
    <w:rsid w:val="00444D31"/>
    <w:rsid w:val="00445F79"/>
    <w:rsid w:val="00453180"/>
    <w:rsid w:val="00454541"/>
    <w:rsid w:val="004644B9"/>
    <w:rsid w:val="00474DE9"/>
    <w:rsid w:val="00477FF3"/>
    <w:rsid w:val="00485AA1"/>
    <w:rsid w:val="004A167A"/>
    <w:rsid w:val="004A1812"/>
    <w:rsid w:val="004A6F16"/>
    <w:rsid w:val="004A7726"/>
    <w:rsid w:val="004B1148"/>
    <w:rsid w:val="004B25CE"/>
    <w:rsid w:val="004B4C6A"/>
    <w:rsid w:val="004B5E95"/>
    <w:rsid w:val="004C4A01"/>
    <w:rsid w:val="004C563E"/>
    <w:rsid w:val="004D0B0D"/>
    <w:rsid w:val="004D1558"/>
    <w:rsid w:val="004D735C"/>
    <w:rsid w:val="004E601D"/>
    <w:rsid w:val="005002B3"/>
    <w:rsid w:val="00504520"/>
    <w:rsid w:val="00504D22"/>
    <w:rsid w:val="005123A4"/>
    <w:rsid w:val="0051694B"/>
    <w:rsid w:val="005219BA"/>
    <w:rsid w:val="005461AA"/>
    <w:rsid w:val="00547725"/>
    <w:rsid w:val="00553C7D"/>
    <w:rsid w:val="00565868"/>
    <w:rsid w:val="00575CCA"/>
    <w:rsid w:val="005800E1"/>
    <w:rsid w:val="005849F8"/>
    <w:rsid w:val="00587C21"/>
    <w:rsid w:val="00595065"/>
    <w:rsid w:val="005B2329"/>
    <w:rsid w:val="005B77E3"/>
    <w:rsid w:val="005C1099"/>
    <w:rsid w:val="005C4CCB"/>
    <w:rsid w:val="005D28B9"/>
    <w:rsid w:val="005D331C"/>
    <w:rsid w:val="005D35A3"/>
    <w:rsid w:val="005D3C10"/>
    <w:rsid w:val="005D4E8C"/>
    <w:rsid w:val="005F0681"/>
    <w:rsid w:val="0060410E"/>
    <w:rsid w:val="00606A00"/>
    <w:rsid w:val="00607276"/>
    <w:rsid w:val="006305DD"/>
    <w:rsid w:val="006369D5"/>
    <w:rsid w:val="00640667"/>
    <w:rsid w:val="00646ABA"/>
    <w:rsid w:val="00647990"/>
    <w:rsid w:val="00652B1E"/>
    <w:rsid w:val="0065401F"/>
    <w:rsid w:val="00655D5C"/>
    <w:rsid w:val="0066597D"/>
    <w:rsid w:val="00686806"/>
    <w:rsid w:val="00687996"/>
    <w:rsid w:val="00693B28"/>
    <w:rsid w:val="00695F11"/>
    <w:rsid w:val="006A4193"/>
    <w:rsid w:val="006B23FC"/>
    <w:rsid w:val="006B3F1A"/>
    <w:rsid w:val="006B7DC2"/>
    <w:rsid w:val="006C3E10"/>
    <w:rsid w:val="006C7414"/>
    <w:rsid w:val="006D2C5E"/>
    <w:rsid w:val="006D33E4"/>
    <w:rsid w:val="006D34A1"/>
    <w:rsid w:val="006D5336"/>
    <w:rsid w:val="006E4235"/>
    <w:rsid w:val="006E731E"/>
    <w:rsid w:val="006E7B33"/>
    <w:rsid w:val="006F4590"/>
    <w:rsid w:val="00702AC0"/>
    <w:rsid w:val="007033FB"/>
    <w:rsid w:val="00706A51"/>
    <w:rsid w:val="0071033E"/>
    <w:rsid w:val="00712E54"/>
    <w:rsid w:val="007312A8"/>
    <w:rsid w:val="00731CFB"/>
    <w:rsid w:val="00733E48"/>
    <w:rsid w:val="007340B9"/>
    <w:rsid w:val="00736705"/>
    <w:rsid w:val="007445EA"/>
    <w:rsid w:val="00750405"/>
    <w:rsid w:val="00754789"/>
    <w:rsid w:val="0075530B"/>
    <w:rsid w:val="0075628A"/>
    <w:rsid w:val="007575DE"/>
    <w:rsid w:val="00761D11"/>
    <w:rsid w:val="00766CC4"/>
    <w:rsid w:val="00773594"/>
    <w:rsid w:val="00774B6F"/>
    <w:rsid w:val="00775693"/>
    <w:rsid w:val="00777B5A"/>
    <w:rsid w:val="00786D36"/>
    <w:rsid w:val="0078715C"/>
    <w:rsid w:val="00791C87"/>
    <w:rsid w:val="00793970"/>
    <w:rsid w:val="007A7FA0"/>
    <w:rsid w:val="007B5417"/>
    <w:rsid w:val="007D1802"/>
    <w:rsid w:val="007D3DCA"/>
    <w:rsid w:val="007D57B3"/>
    <w:rsid w:val="007D5B62"/>
    <w:rsid w:val="007E414C"/>
    <w:rsid w:val="007E498D"/>
    <w:rsid w:val="007F0148"/>
    <w:rsid w:val="007F25FB"/>
    <w:rsid w:val="007F710B"/>
    <w:rsid w:val="007F7F57"/>
    <w:rsid w:val="008109A5"/>
    <w:rsid w:val="00812C67"/>
    <w:rsid w:val="0081495F"/>
    <w:rsid w:val="008179E9"/>
    <w:rsid w:val="008254AD"/>
    <w:rsid w:val="008302E4"/>
    <w:rsid w:val="00830496"/>
    <w:rsid w:val="00834CA4"/>
    <w:rsid w:val="00841140"/>
    <w:rsid w:val="00845C15"/>
    <w:rsid w:val="00847436"/>
    <w:rsid w:val="00855493"/>
    <w:rsid w:val="0086121C"/>
    <w:rsid w:val="008658CA"/>
    <w:rsid w:val="0086591B"/>
    <w:rsid w:val="008664D6"/>
    <w:rsid w:val="00872FA1"/>
    <w:rsid w:val="008817DB"/>
    <w:rsid w:val="00881FFB"/>
    <w:rsid w:val="00883E2A"/>
    <w:rsid w:val="00886544"/>
    <w:rsid w:val="00886BAA"/>
    <w:rsid w:val="008944A3"/>
    <w:rsid w:val="008A2EBE"/>
    <w:rsid w:val="008A3735"/>
    <w:rsid w:val="008B102D"/>
    <w:rsid w:val="008B1FD6"/>
    <w:rsid w:val="008B2287"/>
    <w:rsid w:val="008C0823"/>
    <w:rsid w:val="008C1650"/>
    <w:rsid w:val="008C22E2"/>
    <w:rsid w:val="008C349B"/>
    <w:rsid w:val="008D0E48"/>
    <w:rsid w:val="008D27A8"/>
    <w:rsid w:val="008D3DCA"/>
    <w:rsid w:val="008D570E"/>
    <w:rsid w:val="008E1731"/>
    <w:rsid w:val="008F160F"/>
    <w:rsid w:val="008F6F3A"/>
    <w:rsid w:val="00900992"/>
    <w:rsid w:val="00900C76"/>
    <w:rsid w:val="00911A58"/>
    <w:rsid w:val="009146FD"/>
    <w:rsid w:val="009170A7"/>
    <w:rsid w:val="00924C88"/>
    <w:rsid w:val="009266A2"/>
    <w:rsid w:val="0093229B"/>
    <w:rsid w:val="00934E1F"/>
    <w:rsid w:val="00937D96"/>
    <w:rsid w:val="00951D2C"/>
    <w:rsid w:val="00951D5A"/>
    <w:rsid w:val="00960405"/>
    <w:rsid w:val="009626B4"/>
    <w:rsid w:val="00963FA7"/>
    <w:rsid w:val="00965D6C"/>
    <w:rsid w:val="00966CB0"/>
    <w:rsid w:val="00971584"/>
    <w:rsid w:val="009777E0"/>
    <w:rsid w:val="0098328B"/>
    <w:rsid w:val="00984EBE"/>
    <w:rsid w:val="009918DD"/>
    <w:rsid w:val="00991C2E"/>
    <w:rsid w:val="009A3230"/>
    <w:rsid w:val="009B035A"/>
    <w:rsid w:val="009B5421"/>
    <w:rsid w:val="009B5D62"/>
    <w:rsid w:val="009C1220"/>
    <w:rsid w:val="009C18E5"/>
    <w:rsid w:val="009C1B0B"/>
    <w:rsid w:val="009C2D68"/>
    <w:rsid w:val="009C4C22"/>
    <w:rsid w:val="009D16AA"/>
    <w:rsid w:val="009E1A1A"/>
    <w:rsid w:val="009E1B8B"/>
    <w:rsid w:val="009E2C02"/>
    <w:rsid w:val="009F7DEC"/>
    <w:rsid w:val="00A010C5"/>
    <w:rsid w:val="00A01BDD"/>
    <w:rsid w:val="00A056C6"/>
    <w:rsid w:val="00A06F37"/>
    <w:rsid w:val="00A211AF"/>
    <w:rsid w:val="00A214C9"/>
    <w:rsid w:val="00A22A99"/>
    <w:rsid w:val="00A31A96"/>
    <w:rsid w:val="00A347A8"/>
    <w:rsid w:val="00A42CDD"/>
    <w:rsid w:val="00A42F33"/>
    <w:rsid w:val="00A44D60"/>
    <w:rsid w:val="00A461CB"/>
    <w:rsid w:val="00A54DBD"/>
    <w:rsid w:val="00A5513C"/>
    <w:rsid w:val="00A561D7"/>
    <w:rsid w:val="00A6535A"/>
    <w:rsid w:val="00A94B3A"/>
    <w:rsid w:val="00A96642"/>
    <w:rsid w:val="00AA0B1C"/>
    <w:rsid w:val="00AA15EF"/>
    <w:rsid w:val="00AA6DF8"/>
    <w:rsid w:val="00AB609D"/>
    <w:rsid w:val="00AB75D1"/>
    <w:rsid w:val="00AC3559"/>
    <w:rsid w:val="00AC6390"/>
    <w:rsid w:val="00AD2402"/>
    <w:rsid w:val="00AD6867"/>
    <w:rsid w:val="00AE2811"/>
    <w:rsid w:val="00AE6399"/>
    <w:rsid w:val="00AE7ACD"/>
    <w:rsid w:val="00AF6BCE"/>
    <w:rsid w:val="00AF7825"/>
    <w:rsid w:val="00B0031A"/>
    <w:rsid w:val="00B07EBA"/>
    <w:rsid w:val="00B3108A"/>
    <w:rsid w:val="00B32D59"/>
    <w:rsid w:val="00B33188"/>
    <w:rsid w:val="00B362D7"/>
    <w:rsid w:val="00B404A5"/>
    <w:rsid w:val="00B41E3D"/>
    <w:rsid w:val="00B43218"/>
    <w:rsid w:val="00B4489F"/>
    <w:rsid w:val="00B45025"/>
    <w:rsid w:val="00B46704"/>
    <w:rsid w:val="00B53F56"/>
    <w:rsid w:val="00B54B86"/>
    <w:rsid w:val="00B56CEA"/>
    <w:rsid w:val="00B6025B"/>
    <w:rsid w:val="00B663D6"/>
    <w:rsid w:val="00B956D0"/>
    <w:rsid w:val="00B96D77"/>
    <w:rsid w:val="00B972DF"/>
    <w:rsid w:val="00BA56A4"/>
    <w:rsid w:val="00BA6ABE"/>
    <w:rsid w:val="00BB37EE"/>
    <w:rsid w:val="00BB4858"/>
    <w:rsid w:val="00BB50C7"/>
    <w:rsid w:val="00BB5F1C"/>
    <w:rsid w:val="00BC1084"/>
    <w:rsid w:val="00BE0B4B"/>
    <w:rsid w:val="00BF134C"/>
    <w:rsid w:val="00BF1517"/>
    <w:rsid w:val="00C00D81"/>
    <w:rsid w:val="00C0179A"/>
    <w:rsid w:val="00C0214A"/>
    <w:rsid w:val="00C04B34"/>
    <w:rsid w:val="00C05FCB"/>
    <w:rsid w:val="00C1090A"/>
    <w:rsid w:val="00C22EA1"/>
    <w:rsid w:val="00C26EFB"/>
    <w:rsid w:val="00C30A76"/>
    <w:rsid w:val="00C35867"/>
    <w:rsid w:val="00C3670D"/>
    <w:rsid w:val="00C375E8"/>
    <w:rsid w:val="00C473D3"/>
    <w:rsid w:val="00C47F29"/>
    <w:rsid w:val="00C51C26"/>
    <w:rsid w:val="00C5799F"/>
    <w:rsid w:val="00C60343"/>
    <w:rsid w:val="00C60ABA"/>
    <w:rsid w:val="00C62AF1"/>
    <w:rsid w:val="00C711A8"/>
    <w:rsid w:val="00C81295"/>
    <w:rsid w:val="00C829A9"/>
    <w:rsid w:val="00C9247D"/>
    <w:rsid w:val="00C92BCE"/>
    <w:rsid w:val="00CA55B6"/>
    <w:rsid w:val="00CA6E60"/>
    <w:rsid w:val="00CA6F46"/>
    <w:rsid w:val="00CA7747"/>
    <w:rsid w:val="00CB0B28"/>
    <w:rsid w:val="00CC1020"/>
    <w:rsid w:val="00CC1EF4"/>
    <w:rsid w:val="00CE0A79"/>
    <w:rsid w:val="00CE23E7"/>
    <w:rsid w:val="00CE4623"/>
    <w:rsid w:val="00CE720B"/>
    <w:rsid w:val="00CE7778"/>
    <w:rsid w:val="00CF6FB0"/>
    <w:rsid w:val="00D109FD"/>
    <w:rsid w:val="00D10E38"/>
    <w:rsid w:val="00D117AA"/>
    <w:rsid w:val="00D239E5"/>
    <w:rsid w:val="00D33544"/>
    <w:rsid w:val="00D34634"/>
    <w:rsid w:val="00D35817"/>
    <w:rsid w:val="00D547C8"/>
    <w:rsid w:val="00D550DC"/>
    <w:rsid w:val="00D6161D"/>
    <w:rsid w:val="00D671CB"/>
    <w:rsid w:val="00D76DC0"/>
    <w:rsid w:val="00D86B1B"/>
    <w:rsid w:val="00D908BF"/>
    <w:rsid w:val="00D94736"/>
    <w:rsid w:val="00D97EA5"/>
    <w:rsid w:val="00DA6A04"/>
    <w:rsid w:val="00DB0518"/>
    <w:rsid w:val="00DB25C7"/>
    <w:rsid w:val="00DB34EC"/>
    <w:rsid w:val="00DB3F5F"/>
    <w:rsid w:val="00DB5FAB"/>
    <w:rsid w:val="00DB7198"/>
    <w:rsid w:val="00DD0BBE"/>
    <w:rsid w:val="00DD6F82"/>
    <w:rsid w:val="00DE243B"/>
    <w:rsid w:val="00DE5FAE"/>
    <w:rsid w:val="00DF18A1"/>
    <w:rsid w:val="00DF2A4F"/>
    <w:rsid w:val="00E06E77"/>
    <w:rsid w:val="00E115D0"/>
    <w:rsid w:val="00E13DD4"/>
    <w:rsid w:val="00E15C79"/>
    <w:rsid w:val="00E2190A"/>
    <w:rsid w:val="00E2631F"/>
    <w:rsid w:val="00E33A77"/>
    <w:rsid w:val="00E35133"/>
    <w:rsid w:val="00E41445"/>
    <w:rsid w:val="00E45D4A"/>
    <w:rsid w:val="00E46B47"/>
    <w:rsid w:val="00E52508"/>
    <w:rsid w:val="00E55785"/>
    <w:rsid w:val="00E663CF"/>
    <w:rsid w:val="00E71CAD"/>
    <w:rsid w:val="00E73A5C"/>
    <w:rsid w:val="00E80786"/>
    <w:rsid w:val="00E8269F"/>
    <w:rsid w:val="00E843D5"/>
    <w:rsid w:val="00E919CE"/>
    <w:rsid w:val="00E9442B"/>
    <w:rsid w:val="00E96397"/>
    <w:rsid w:val="00EA11E6"/>
    <w:rsid w:val="00EC47E8"/>
    <w:rsid w:val="00ED146D"/>
    <w:rsid w:val="00ED1CB2"/>
    <w:rsid w:val="00ED1D0D"/>
    <w:rsid w:val="00ED5307"/>
    <w:rsid w:val="00EF16CE"/>
    <w:rsid w:val="00EF4457"/>
    <w:rsid w:val="00EF7922"/>
    <w:rsid w:val="00F0150D"/>
    <w:rsid w:val="00F0380D"/>
    <w:rsid w:val="00F03D62"/>
    <w:rsid w:val="00F04DC5"/>
    <w:rsid w:val="00F069C0"/>
    <w:rsid w:val="00F06F7D"/>
    <w:rsid w:val="00F072B9"/>
    <w:rsid w:val="00F12083"/>
    <w:rsid w:val="00F1591E"/>
    <w:rsid w:val="00F16492"/>
    <w:rsid w:val="00F244E1"/>
    <w:rsid w:val="00F26200"/>
    <w:rsid w:val="00F27ED4"/>
    <w:rsid w:val="00F363CA"/>
    <w:rsid w:val="00F409E8"/>
    <w:rsid w:val="00F52268"/>
    <w:rsid w:val="00F53279"/>
    <w:rsid w:val="00F60D8E"/>
    <w:rsid w:val="00F64B87"/>
    <w:rsid w:val="00F761E3"/>
    <w:rsid w:val="00F7633B"/>
    <w:rsid w:val="00F85EA2"/>
    <w:rsid w:val="00F90588"/>
    <w:rsid w:val="00F916E9"/>
    <w:rsid w:val="00F968A8"/>
    <w:rsid w:val="00FC0285"/>
    <w:rsid w:val="00FC4553"/>
    <w:rsid w:val="00FC4CFD"/>
    <w:rsid w:val="00FC4EF6"/>
    <w:rsid w:val="00FC4F78"/>
    <w:rsid w:val="00FD0226"/>
    <w:rsid w:val="00FD064C"/>
    <w:rsid w:val="00FD09EB"/>
    <w:rsid w:val="00FD148B"/>
    <w:rsid w:val="00FD44E3"/>
    <w:rsid w:val="00FD7C4F"/>
    <w:rsid w:val="00FE0813"/>
    <w:rsid w:val="00FE3DB4"/>
    <w:rsid w:val="00FF395C"/>
    <w:rsid w:val="00FF4D8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semiHidden="0" w:uiPriority="0" w:unhideWhenUsed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semiHidden="0" w:uiPriority="0" w:unhideWhenUsed="0" w:qFormat="1"/>
    <w:lsdException w:name="heading 9" w:locked="1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locked="1" w:uiPriority="0" w:qFormat="1"/>
    <w:lsdException w:name="Title" w:locked="1" w:semiHidden="0" w:uiPriority="0" w:unhideWhenUsed="0" w:qFormat="1"/>
    <w:lsdException w:name="Default Paragraph Font" w:uiPriority="1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95C73"/>
    <w:rPr>
      <w:sz w:val="20"/>
      <w:szCs w:val="20"/>
    </w:rPr>
  </w:style>
  <w:style w:type="paragraph" w:styleId="Heading1">
    <w:name w:val="heading 1"/>
    <w:basedOn w:val="Normal"/>
    <w:next w:val="Normal"/>
    <w:link w:val="Heading1Char"/>
    <w:uiPriority w:val="99"/>
    <w:qFormat/>
    <w:rsid w:val="00295C73"/>
    <w:pPr>
      <w:keepNext/>
      <w:numPr>
        <w:ilvl w:val="12"/>
      </w:numPr>
      <w:outlineLvl w:val="0"/>
    </w:pPr>
    <w:rPr>
      <w:sz w:val="24"/>
    </w:rPr>
  </w:style>
  <w:style w:type="paragraph" w:styleId="Heading2">
    <w:name w:val="heading 2"/>
    <w:basedOn w:val="Normal"/>
    <w:next w:val="Normal"/>
    <w:link w:val="Heading2Char"/>
    <w:uiPriority w:val="99"/>
    <w:qFormat/>
    <w:rsid w:val="00295C73"/>
    <w:pPr>
      <w:keepNext/>
      <w:numPr>
        <w:ilvl w:val="12"/>
      </w:numPr>
      <w:outlineLvl w:val="1"/>
    </w:pPr>
    <w:rPr>
      <w:b/>
      <w:bCs/>
      <w:sz w:val="24"/>
    </w:rPr>
  </w:style>
  <w:style w:type="paragraph" w:styleId="Heading3">
    <w:name w:val="heading 3"/>
    <w:basedOn w:val="Normal"/>
    <w:next w:val="Normal"/>
    <w:link w:val="Heading3Char"/>
    <w:uiPriority w:val="99"/>
    <w:qFormat/>
    <w:rsid w:val="00295C73"/>
    <w:pPr>
      <w:keepNext/>
      <w:numPr>
        <w:ilvl w:val="12"/>
      </w:numPr>
      <w:ind w:firstLine="284"/>
      <w:outlineLvl w:val="2"/>
    </w:pPr>
    <w:rPr>
      <w:bCs/>
      <w:sz w:val="24"/>
    </w:rPr>
  </w:style>
  <w:style w:type="paragraph" w:styleId="Heading4">
    <w:name w:val="heading 4"/>
    <w:basedOn w:val="Normal"/>
    <w:next w:val="Normal"/>
    <w:link w:val="Heading4Char"/>
    <w:uiPriority w:val="99"/>
    <w:qFormat/>
    <w:rsid w:val="00295C73"/>
    <w:pPr>
      <w:keepNext/>
      <w:outlineLvl w:val="3"/>
    </w:pPr>
    <w:rPr>
      <w:b/>
      <w:bCs/>
      <w:sz w:val="22"/>
      <w:szCs w:val="22"/>
    </w:rPr>
  </w:style>
  <w:style w:type="paragraph" w:styleId="Heading5">
    <w:name w:val="heading 5"/>
    <w:basedOn w:val="Normal"/>
    <w:next w:val="Normal"/>
    <w:link w:val="Heading5Char"/>
    <w:uiPriority w:val="99"/>
    <w:qFormat/>
    <w:rsid w:val="00295C73"/>
    <w:pPr>
      <w:keepNext/>
      <w:jc w:val="both"/>
      <w:outlineLvl w:val="4"/>
    </w:pPr>
    <w:rPr>
      <w:b/>
      <w:bCs/>
      <w:sz w:val="24"/>
      <w:szCs w:val="24"/>
    </w:rPr>
  </w:style>
  <w:style w:type="paragraph" w:styleId="Heading8">
    <w:name w:val="heading 8"/>
    <w:basedOn w:val="Normal"/>
    <w:next w:val="Normal"/>
    <w:link w:val="Heading8Char"/>
    <w:uiPriority w:val="99"/>
    <w:qFormat/>
    <w:rsid w:val="00295C73"/>
    <w:pPr>
      <w:keepNext/>
      <w:autoSpaceDE w:val="0"/>
      <w:autoSpaceDN w:val="0"/>
      <w:outlineLvl w:val="7"/>
    </w:pPr>
    <w:rPr>
      <w:b/>
      <w:bCs/>
      <w:sz w:val="24"/>
      <w:szCs w:val="24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locked/>
    <w:rsid w:val="002902C0"/>
    <w:rPr>
      <w:rFonts w:cs="Times New Roman"/>
      <w:snapToGrid w:val="0"/>
      <w:sz w:val="24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A60D0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A60D0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A60D0"/>
    <w:rPr>
      <w:rFonts w:asciiTheme="minorHAnsi" w:eastAsiaTheme="minorEastAsia" w:hAnsiTheme="minorHAnsi" w:cstheme="minorBidi"/>
      <w:b/>
      <w:bCs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A60D0"/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A60D0"/>
    <w:rPr>
      <w:rFonts w:asciiTheme="minorHAnsi" w:eastAsiaTheme="minorEastAsia" w:hAnsiTheme="minorHAnsi" w:cstheme="minorBidi"/>
      <w:i/>
      <w:iCs/>
      <w:sz w:val="24"/>
      <w:szCs w:val="24"/>
    </w:rPr>
  </w:style>
  <w:style w:type="paragraph" w:styleId="BodyTextIndent">
    <w:name w:val="Body Text Indent"/>
    <w:basedOn w:val="Normal"/>
    <w:link w:val="BodyTextIndentChar"/>
    <w:uiPriority w:val="99"/>
    <w:rsid w:val="00295C73"/>
    <w:pPr>
      <w:ind w:firstLine="567"/>
      <w:jc w:val="both"/>
    </w:pPr>
    <w:rPr>
      <w:sz w:val="24"/>
    </w:r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DA60D0"/>
    <w:rPr>
      <w:sz w:val="20"/>
      <w:szCs w:val="20"/>
    </w:rPr>
  </w:style>
  <w:style w:type="paragraph" w:styleId="Title">
    <w:name w:val="Title"/>
    <w:basedOn w:val="Normal"/>
    <w:link w:val="TitleChar"/>
    <w:uiPriority w:val="99"/>
    <w:qFormat/>
    <w:rsid w:val="00295C73"/>
    <w:pPr>
      <w:jc w:val="center"/>
    </w:pPr>
    <w:rPr>
      <w:b/>
      <w:sz w:val="24"/>
    </w:rPr>
  </w:style>
  <w:style w:type="character" w:customStyle="1" w:styleId="TitleChar">
    <w:name w:val="Title Char"/>
    <w:basedOn w:val="DefaultParagraphFont"/>
    <w:link w:val="Title"/>
    <w:uiPriority w:val="10"/>
    <w:rsid w:val="00DA60D0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paragraph" w:styleId="BodyText">
    <w:name w:val="Body Text"/>
    <w:basedOn w:val="Normal"/>
    <w:link w:val="BodyTextChar"/>
    <w:uiPriority w:val="99"/>
    <w:rsid w:val="00295C73"/>
    <w:pPr>
      <w:tabs>
        <w:tab w:val="left" w:pos="600"/>
      </w:tabs>
      <w:jc w:val="both"/>
    </w:pPr>
    <w:rPr>
      <w:sz w:val="24"/>
    </w:rPr>
  </w:style>
  <w:style w:type="character" w:customStyle="1" w:styleId="BodyTextChar">
    <w:name w:val="Body Text Char"/>
    <w:basedOn w:val="DefaultParagraphFont"/>
    <w:link w:val="BodyText"/>
    <w:uiPriority w:val="99"/>
    <w:locked/>
    <w:rsid w:val="00B41E3D"/>
    <w:rPr>
      <w:rFonts w:cs="Times New Roman"/>
      <w:snapToGrid w:val="0"/>
      <w:sz w:val="24"/>
    </w:rPr>
  </w:style>
  <w:style w:type="paragraph" w:styleId="BodyTextIndent2">
    <w:name w:val="Body Text Indent 2"/>
    <w:basedOn w:val="Normal"/>
    <w:link w:val="BodyTextIndent2Char"/>
    <w:uiPriority w:val="99"/>
    <w:rsid w:val="00295C73"/>
    <w:pPr>
      <w:numPr>
        <w:ilvl w:val="12"/>
      </w:numPr>
      <w:ind w:firstLine="284"/>
    </w:pPr>
    <w:rPr>
      <w:sz w:val="24"/>
    </w:r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DA60D0"/>
    <w:rPr>
      <w:sz w:val="20"/>
      <w:szCs w:val="20"/>
    </w:rPr>
  </w:style>
  <w:style w:type="paragraph" w:styleId="BodyText2">
    <w:name w:val="Body Text 2"/>
    <w:basedOn w:val="Normal"/>
    <w:link w:val="BodyText2Char"/>
    <w:uiPriority w:val="99"/>
    <w:rsid w:val="00295C73"/>
    <w:pPr>
      <w:numPr>
        <w:ilvl w:val="12"/>
      </w:numPr>
    </w:pPr>
    <w:rPr>
      <w:sz w:val="24"/>
    </w:r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DA60D0"/>
    <w:rPr>
      <w:sz w:val="20"/>
      <w:szCs w:val="20"/>
    </w:rPr>
  </w:style>
  <w:style w:type="paragraph" w:styleId="BodyTextIndent3">
    <w:name w:val="Body Text Indent 3"/>
    <w:basedOn w:val="Normal"/>
    <w:link w:val="BodyTextIndent3Char"/>
    <w:uiPriority w:val="99"/>
    <w:rsid w:val="00295C73"/>
    <w:pPr>
      <w:numPr>
        <w:ilvl w:val="12"/>
      </w:numPr>
      <w:ind w:firstLine="284"/>
      <w:jc w:val="both"/>
    </w:pPr>
    <w:rPr>
      <w:sz w:val="24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DA60D0"/>
    <w:rPr>
      <w:sz w:val="16"/>
      <w:szCs w:val="16"/>
    </w:rPr>
  </w:style>
  <w:style w:type="paragraph" w:styleId="BodyText3">
    <w:name w:val="Body Text 3"/>
    <w:basedOn w:val="Normal"/>
    <w:link w:val="BodyText3Char"/>
    <w:uiPriority w:val="99"/>
    <w:rsid w:val="00295C73"/>
    <w:rPr>
      <w:b/>
      <w:sz w:val="24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DA60D0"/>
    <w:rPr>
      <w:sz w:val="16"/>
      <w:szCs w:val="16"/>
    </w:rPr>
  </w:style>
  <w:style w:type="paragraph" w:styleId="DocumentMap">
    <w:name w:val="Document Map"/>
    <w:basedOn w:val="Normal"/>
    <w:link w:val="DocumentMapChar"/>
    <w:uiPriority w:val="99"/>
    <w:semiHidden/>
    <w:rsid w:val="00295C73"/>
    <w:pPr>
      <w:shd w:val="clear" w:color="auto" w:fill="000080"/>
    </w:pPr>
    <w:rPr>
      <w:rFonts w:ascii="Tahoma" w:hAnsi="Tahoma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DA60D0"/>
    <w:rPr>
      <w:sz w:val="0"/>
      <w:szCs w:val="0"/>
    </w:rPr>
  </w:style>
  <w:style w:type="paragraph" w:customStyle="1" w:styleId="1">
    <w:name w:val="Обычный1"/>
    <w:uiPriority w:val="99"/>
    <w:rsid w:val="00295C73"/>
    <w:rPr>
      <w:rFonts w:ascii="Courier New" w:hAnsi="Courier New"/>
      <w:sz w:val="20"/>
      <w:szCs w:val="20"/>
    </w:rPr>
  </w:style>
  <w:style w:type="paragraph" w:customStyle="1" w:styleId="21">
    <w:name w:val="Основной текст 21"/>
    <w:basedOn w:val="Normal"/>
    <w:uiPriority w:val="99"/>
    <w:rsid w:val="00295C73"/>
    <w:pPr>
      <w:overflowPunct w:val="0"/>
      <w:autoSpaceDE w:val="0"/>
      <w:autoSpaceDN w:val="0"/>
      <w:adjustRightInd w:val="0"/>
      <w:ind w:firstLine="567"/>
      <w:jc w:val="both"/>
      <w:textAlignment w:val="baseline"/>
    </w:pPr>
    <w:rPr>
      <w:sz w:val="24"/>
    </w:rPr>
  </w:style>
  <w:style w:type="paragraph" w:styleId="BalloonText">
    <w:name w:val="Balloon Text"/>
    <w:basedOn w:val="Normal"/>
    <w:link w:val="BalloonTextChar"/>
    <w:uiPriority w:val="99"/>
    <w:rsid w:val="00295C7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locked/>
    <w:rsid w:val="00B41E3D"/>
    <w:rPr>
      <w:rFonts w:ascii="Tahoma" w:hAnsi="Tahoma" w:cs="Tahoma"/>
      <w:sz w:val="16"/>
      <w:szCs w:val="16"/>
    </w:rPr>
  </w:style>
  <w:style w:type="paragraph" w:customStyle="1" w:styleId="10">
    <w:name w:val="заголовок 1"/>
    <w:basedOn w:val="Normal"/>
    <w:next w:val="Normal"/>
    <w:uiPriority w:val="99"/>
    <w:rsid w:val="00834CA4"/>
    <w:pPr>
      <w:keepNext/>
      <w:autoSpaceDE w:val="0"/>
      <w:autoSpaceDN w:val="0"/>
      <w:ind w:firstLine="1134"/>
      <w:jc w:val="both"/>
    </w:pPr>
    <w:rPr>
      <w:i/>
      <w:iCs/>
    </w:rPr>
  </w:style>
  <w:style w:type="paragraph" w:styleId="Header">
    <w:name w:val="header"/>
    <w:basedOn w:val="Normal"/>
    <w:link w:val="HeaderChar"/>
    <w:uiPriority w:val="99"/>
    <w:rsid w:val="00A54DBD"/>
    <w:pPr>
      <w:tabs>
        <w:tab w:val="center" w:pos="4677"/>
        <w:tab w:val="right" w:pos="9355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DA60D0"/>
    <w:rPr>
      <w:sz w:val="20"/>
      <w:szCs w:val="20"/>
    </w:rPr>
  </w:style>
  <w:style w:type="paragraph" w:styleId="Footer">
    <w:name w:val="footer"/>
    <w:basedOn w:val="Normal"/>
    <w:link w:val="FooterChar"/>
    <w:uiPriority w:val="99"/>
    <w:rsid w:val="00A54DBD"/>
    <w:pPr>
      <w:tabs>
        <w:tab w:val="center" w:pos="4677"/>
        <w:tab w:val="right" w:pos="9355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DA60D0"/>
    <w:rPr>
      <w:sz w:val="20"/>
      <w:szCs w:val="20"/>
    </w:rPr>
  </w:style>
  <w:style w:type="table" w:styleId="TableGrid">
    <w:name w:val="Table Grid"/>
    <w:basedOn w:val="TableNormal"/>
    <w:uiPriority w:val="99"/>
    <w:rsid w:val="00951D5A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11">
    <w:name w:val="Знак1 Знак Знак1 Знак Знак Знак1 Знак Знак Знак Знак Знак Знак Знак Знак Знак Знак Знак"/>
    <w:basedOn w:val="Normal"/>
    <w:autoRedefine/>
    <w:uiPriority w:val="99"/>
    <w:rsid w:val="00B362D7"/>
    <w:pPr>
      <w:spacing w:after="160" w:line="240" w:lineRule="exact"/>
    </w:pPr>
    <w:rPr>
      <w:rFonts w:eastAsia="SimSun"/>
      <w:b/>
      <w:bCs/>
      <w:sz w:val="28"/>
      <w:szCs w:val="28"/>
      <w:lang w:val="en-US" w:eastAsia="en-US"/>
    </w:rPr>
  </w:style>
  <w:style w:type="paragraph" w:customStyle="1" w:styleId="a">
    <w:name w:val="Знак Знак Знак"/>
    <w:basedOn w:val="Normal"/>
    <w:autoRedefine/>
    <w:uiPriority w:val="99"/>
    <w:rsid w:val="00AA6DF8"/>
    <w:pPr>
      <w:spacing w:after="160" w:line="240" w:lineRule="exact"/>
    </w:pPr>
    <w:rPr>
      <w:rFonts w:eastAsia="SimSun"/>
      <w:b/>
      <w:bCs/>
      <w:sz w:val="28"/>
      <w:szCs w:val="28"/>
      <w:lang w:val="en-US" w:eastAsia="en-US"/>
    </w:rPr>
  </w:style>
  <w:style w:type="paragraph" w:customStyle="1" w:styleId="ConsPlusNonformat">
    <w:name w:val="ConsPlusNonformat"/>
    <w:uiPriority w:val="99"/>
    <w:rsid w:val="00AA6DF8"/>
    <w:pPr>
      <w:widowControl w:val="0"/>
      <w:autoSpaceDE w:val="0"/>
      <w:autoSpaceDN w:val="0"/>
      <w:adjustRightInd w:val="0"/>
    </w:pPr>
    <w:rPr>
      <w:rFonts w:ascii="Courier New" w:hAnsi="Courier New" w:cs="Courier New"/>
      <w:sz w:val="20"/>
      <w:szCs w:val="20"/>
    </w:rPr>
  </w:style>
  <w:style w:type="paragraph" w:styleId="HTMLPreformatted">
    <w:name w:val="HTML Preformatted"/>
    <w:basedOn w:val="Normal"/>
    <w:link w:val="HTMLPreformattedChar"/>
    <w:uiPriority w:val="99"/>
    <w:rsid w:val="00062C2F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Arial" w:hAnsi="Arial" w:cs="Arial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DA60D0"/>
    <w:rPr>
      <w:rFonts w:ascii="Courier New" w:hAnsi="Courier New" w:cs="Courier New"/>
      <w:sz w:val="20"/>
      <w:szCs w:val="20"/>
    </w:rPr>
  </w:style>
  <w:style w:type="paragraph" w:customStyle="1" w:styleId="ConsPlusNormal">
    <w:name w:val="ConsPlusNormal"/>
    <w:uiPriority w:val="99"/>
    <w:rsid w:val="00E73A5C"/>
    <w:pPr>
      <w:widowControl w:val="0"/>
      <w:autoSpaceDE w:val="0"/>
      <w:autoSpaceDN w:val="0"/>
      <w:adjustRightInd w:val="0"/>
      <w:ind w:firstLine="720"/>
    </w:pPr>
    <w:rPr>
      <w:rFonts w:ascii="Arial" w:hAnsi="Arial" w:cs="Arial"/>
      <w:sz w:val="20"/>
      <w:szCs w:val="20"/>
    </w:rPr>
  </w:style>
  <w:style w:type="character" w:customStyle="1" w:styleId="paragraph">
    <w:name w:val="paragraph"/>
    <w:basedOn w:val="DefaultParagraphFont"/>
    <w:uiPriority w:val="99"/>
    <w:rsid w:val="00B45025"/>
    <w:rPr>
      <w:rFonts w:cs="Times New Roman"/>
    </w:rPr>
  </w:style>
  <w:style w:type="character" w:styleId="Hyperlink">
    <w:name w:val="Hyperlink"/>
    <w:basedOn w:val="DefaultParagraphFont"/>
    <w:uiPriority w:val="99"/>
    <w:rsid w:val="00B45025"/>
    <w:rPr>
      <w:rFonts w:cs="Times New Roman"/>
      <w:color w:val="0000FF"/>
      <w:u w:val="single"/>
    </w:rPr>
  </w:style>
  <w:style w:type="character" w:customStyle="1" w:styleId="a0">
    <w:name w:val="Основной текст + Полужирный"/>
    <w:basedOn w:val="DefaultParagraphFont"/>
    <w:uiPriority w:val="99"/>
    <w:rsid w:val="00C04B34"/>
    <w:rPr>
      <w:rFonts w:ascii="Times New Roman" w:hAnsi="Times New Roman" w:cs="Times New Roman"/>
      <w:b/>
      <w:bCs/>
      <w:spacing w:val="0"/>
      <w:sz w:val="23"/>
      <w:szCs w:val="23"/>
    </w:rPr>
  </w:style>
  <w:style w:type="character" w:styleId="PageNumber">
    <w:name w:val="page number"/>
    <w:basedOn w:val="DefaultParagraphFont"/>
    <w:uiPriority w:val="99"/>
    <w:rsid w:val="00B41E3D"/>
    <w:rPr>
      <w:rFonts w:cs="Times New Roman"/>
    </w:rPr>
  </w:style>
  <w:style w:type="paragraph" w:customStyle="1" w:styleId="1110">
    <w:name w:val="Знак1 Знак Знак1 Знак Знак Знак1 Знак Знак Знак Знак Знак Знак Знак Знак Знак Знак"/>
    <w:basedOn w:val="Normal"/>
    <w:autoRedefine/>
    <w:uiPriority w:val="99"/>
    <w:rsid w:val="00B41E3D"/>
    <w:pPr>
      <w:spacing w:after="160" w:line="240" w:lineRule="exact"/>
    </w:pPr>
    <w:rPr>
      <w:rFonts w:eastAsia="SimSun"/>
      <w:b/>
      <w:bCs/>
      <w:sz w:val="28"/>
      <w:szCs w:val="28"/>
      <w:lang w:val="en-US" w:eastAsia="en-US"/>
    </w:rPr>
  </w:style>
  <w:style w:type="paragraph" w:styleId="ListParagraph">
    <w:name w:val="List Paragraph"/>
    <w:basedOn w:val="Normal"/>
    <w:uiPriority w:val="99"/>
    <w:qFormat/>
    <w:rsid w:val="00B41E3D"/>
    <w:pPr>
      <w:widowControl w:val="0"/>
      <w:autoSpaceDE w:val="0"/>
      <w:autoSpaceDN w:val="0"/>
      <w:adjustRightInd w:val="0"/>
      <w:ind w:left="708"/>
    </w:pPr>
  </w:style>
  <w:style w:type="paragraph" w:customStyle="1" w:styleId="ConsNonformat">
    <w:name w:val="ConsNonformat"/>
    <w:uiPriority w:val="99"/>
    <w:rsid w:val="00B41E3D"/>
    <w:pPr>
      <w:widowControl w:val="0"/>
      <w:autoSpaceDE w:val="0"/>
      <w:autoSpaceDN w:val="0"/>
      <w:adjustRightInd w:val="0"/>
    </w:pPr>
    <w:rPr>
      <w:rFonts w:ascii="Courier New" w:hAnsi="Courier New" w:cs="Courier New"/>
      <w:sz w:val="20"/>
      <w:szCs w:val="20"/>
    </w:rPr>
  </w:style>
  <w:style w:type="paragraph" w:customStyle="1" w:styleId="210">
    <w:name w:val="Знак Знак2 Знак Знак Знак Знак Знак Знак1 Знак Знак Знак Знак Знак Знак Знак Знак Знак"/>
    <w:basedOn w:val="Normal"/>
    <w:autoRedefine/>
    <w:uiPriority w:val="99"/>
    <w:rsid w:val="00B41E3D"/>
    <w:pPr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NoSpacing">
    <w:name w:val="No Spacing"/>
    <w:uiPriority w:val="99"/>
    <w:qFormat/>
    <w:rsid w:val="00B41E3D"/>
    <w:pPr>
      <w:widowControl w:val="0"/>
      <w:autoSpaceDE w:val="0"/>
      <w:autoSpaceDN w:val="0"/>
      <w:adjustRightInd w:val="0"/>
    </w:pPr>
    <w:rPr>
      <w:sz w:val="20"/>
      <w:szCs w:val="20"/>
    </w:rPr>
  </w:style>
  <w:style w:type="paragraph" w:customStyle="1" w:styleId="u">
    <w:name w:val="u"/>
    <w:basedOn w:val="Normal"/>
    <w:uiPriority w:val="99"/>
    <w:rsid w:val="00B41E3D"/>
    <w:pPr>
      <w:spacing w:before="100" w:beforeAutospacing="1" w:after="100" w:afterAutospacing="1"/>
    </w:pPr>
    <w:rPr>
      <w:sz w:val="24"/>
      <w:szCs w:val="24"/>
    </w:rPr>
  </w:style>
  <w:style w:type="paragraph" w:customStyle="1" w:styleId="uni">
    <w:name w:val="uni"/>
    <w:basedOn w:val="Normal"/>
    <w:uiPriority w:val="99"/>
    <w:rsid w:val="00B41E3D"/>
    <w:pPr>
      <w:spacing w:before="100" w:beforeAutospacing="1" w:after="100" w:afterAutospacing="1"/>
    </w:pPr>
    <w:rPr>
      <w:sz w:val="24"/>
      <w:szCs w:val="24"/>
    </w:rPr>
  </w:style>
  <w:style w:type="character" w:customStyle="1" w:styleId="apple-converted-space">
    <w:name w:val="apple-converted-space"/>
    <w:basedOn w:val="DefaultParagraphFont"/>
    <w:uiPriority w:val="99"/>
    <w:rsid w:val="00B41E3D"/>
    <w:rPr>
      <w:rFonts w:cs="Times New Roman"/>
    </w:rPr>
  </w:style>
  <w:style w:type="paragraph" w:customStyle="1" w:styleId="unip">
    <w:name w:val="unip"/>
    <w:basedOn w:val="Normal"/>
    <w:uiPriority w:val="99"/>
    <w:rsid w:val="00B41E3D"/>
    <w:pPr>
      <w:spacing w:before="100" w:beforeAutospacing="1" w:after="100" w:afterAutospacing="1"/>
    </w:pPr>
    <w:rPr>
      <w:sz w:val="24"/>
      <w:szCs w:val="24"/>
    </w:rPr>
  </w:style>
  <w:style w:type="character" w:customStyle="1" w:styleId="2">
    <w:name w:val="Заголовок №2_"/>
    <w:basedOn w:val="DefaultParagraphFont"/>
    <w:link w:val="20"/>
    <w:uiPriority w:val="99"/>
    <w:locked/>
    <w:rsid w:val="00900C76"/>
    <w:rPr>
      <w:rFonts w:cs="Times New Roman"/>
      <w:sz w:val="23"/>
      <w:szCs w:val="23"/>
      <w:shd w:val="clear" w:color="auto" w:fill="FFFFFF"/>
    </w:rPr>
  </w:style>
  <w:style w:type="paragraph" w:customStyle="1" w:styleId="20">
    <w:name w:val="Заголовок №2"/>
    <w:basedOn w:val="Normal"/>
    <w:link w:val="2"/>
    <w:uiPriority w:val="99"/>
    <w:rsid w:val="00900C76"/>
    <w:pPr>
      <w:shd w:val="clear" w:color="auto" w:fill="FFFFFF"/>
      <w:spacing w:before="600" w:after="360" w:line="240" w:lineRule="atLeast"/>
      <w:outlineLvl w:val="1"/>
    </w:pPr>
    <w:rPr>
      <w:sz w:val="23"/>
      <w:szCs w:val="23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908848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8848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8848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8848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8848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85</TotalTime>
  <Pages>2</Pages>
  <Words>1147</Words>
  <Characters>6543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КУПЛИ  - ПРОДАЖИ</dc:title>
  <dc:subject/>
  <dc:creator>urist</dc:creator>
  <cp:keywords/>
  <dc:description/>
  <cp:lastModifiedBy>Windows User</cp:lastModifiedBy>
  <cp:revision>50</cp:revision>
  <cp:lastPrinted>2016-03-11T10:14:00Z</cp:lastPrinted>
  <dcterms:created xsi:type="dcterms:W3CDTF">2016-10-12T05:20:00Z</dcterms:created>
  <dcterms:modified xsi:type="dcterms:W3CDTF">2020-11-12T10:34:00Z</dcterms:modified>
</cp:coreProperties>
</file>